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="00C7362A" w:rsidRPr="00EE613F">
        <w:rPr>
          <w:rFonts w:cs="Bookman Old Style"/>
          <w:b/>
          <w:bCs/>
        </w:rPr>
        <w:t xml:space="preserve"> u. 6. szám</w:t>
      </w:r>
    </w:p>
    <w:p w:rsidR="00C7362A" w:rsidRPr="00EE613F" w:rsidRDefault="009C12F6" w:rsidP="00C7362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</w:t>
      </w:r>
      <w:proofErr w:type="gramStart"/>
      <w:r>
        <w:rPr>
          <w:rFonts w:cs="Bookman Old Style"/>
          <w:b/>
          <w:bCs/>
        </w:rPr>
        <w:t>.:</w:t>
      </w:r>
      <w:proofErr w:type="gramEnd"/>
      <w:r>
        <w:rPr>
          <w:rFonts w:cs="Bookman Old Style"/>
          <w:b/>
          <w:bCs/>
        </w:rPr>
        <w:t xml:space="preserve"> (30) 28-357-46</w:t>
      </w:r>
    </w:p>
    <w:p w:rsidR="00F25959" w:rsidRDefault="00F25959">
      <w:pPr>
        <w:rPr>
          <w:b/>
        </w:rPr>
      </w:pPr>
    </w:p>
    <w:p w:rsidR="00F942A4" w:rsidRDefault="00F942A4">
      <w:pPr>
        <w:rPr>
          <w:b/>
        </w:rPr>
      </w:pPr>
    </w:p>
    <w:p w:rsidR="00F942A4" w:rsidRDefault="00F942A4">
      <w:pPr>
        <w:jc w:val="center"/>
        <w:rPr>
          <w:b/>
          <w:sz w:val="40"/>
        </w:rPr>
      </w:pPr>
    </w:p>
    <w:p w:rsidR="00F942A4" w:rsidRDefault="00F942A4">
      <w:pPr>
        <w:jc w:val="center"/>
        <w:rPr>
          <w:b/>
          <w:sz w:val="72"/>
        </w:rPr>
      </w:pPr>
    </w:p>
    <w:p w:rsidR="00F942A4" w:rsidRDefault="00F942A4">
      <w:pPr>
        <w:jc w:val="center"/>
        <w:rPr>
          <w:b/>
          <w:sz w:val="72"/>
        </w:rPr>
      </w:pPr>
    </w:p>
    <w:p w:rsidR="00F942A4" w:rsidRDefault="00F942A4">
      <w:pPr>
        <w:jc w:val="center"/>
        <w:rPr>
          <w:b/>
          <w:sz w:val="72"/>
        </w:rPr>
      </w:pPr>
    </w:p>
    <w:p w:rsidR="007C42F6" w:rsidRDefault="00AE2B77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</w:t>
      </w:r>
      <w:r w:rsidR="008C2B73">
        <w:rPr>
          <w:b/>
          <w:caps/>
          <w:sz w:val="72"/>
          <w:szCs w:val="72"/>
        </w:rPr>
        <w:t>e</w:t>
      </w:r>
      <w:r>
        <w:rPr>
          <w:b/>
          <w:caps/>
          <w:sz w:val="72"/>
          <w:szCs w:val="72"/>
        </w:rPr>
        <w:t>N</w:t>
      </w:r>
      <w:r w:rsidR="008C2B73">
        <w:rPr>
          <w:b/>
          <w:caps/>
          <w:sz w:val="72"/>
          <w:szCs w:val="72"/>
        </w:rPr>
        <w:t>táci</w:t>
      </w:r>
      <w:r>
        <w:rPr>
          <w:b/>
          <w:caps/>
          <w:sz w:val="72"/>
          <w:szCs w:val="72"/>
        </w:rPr>
        <w:t>Ó</w:t>
      </w:r>
    </w:p>
    <w:p w:rsidR="00262D18" w:rsidRDefault="00262D18">
      <w:pPr>
        <w:jc w:val="center"/>
      </w:pPr>
    </w:p>
    <w:p w:rsidR="00C7362A" w:rsidRPr="00EE613F" w:rsidRDefault="00E05DD2" w:rsidP="00C7362A">
      <w:pPr>
        <w:autoSpaceDE w:val="0"/>
        <w:autoSpaceDN w:val="0"/>
        <w:adjustRightInd w:val="0"/>
        <w:jc w:val="center"/>
      </w:pPr>
      <w:proofErr w:type="gramStart"/>
      <w:r w:rsidRPr="00E05DD2">
        <w:t>a</w:t>
      </w:r>
      <w:proofErr w:type="gramEnd"/>
      <w:r w:rsidRPr="00E05DD2">
        <w:t xml:space="preserve"> </w:t>
      </w:r>
      <w:r w:rsidR="002044CF">
        <w:t xml:space="preserve">Balkány, </w:t>
      </w:r>
      <w:r w:rsidR="002044CF" w:rsidRPr="002044CF">
        <w:t>Fő u.33.</w:t>
      </w:r>
      <w:r w:rsidR="002044CF">
        <w:t xml:space="preserve"> (hrsz.770/</w:t>
      </w:r>
      <w:r w:rsidR="002044CF" w:rsidRPr="002044CF">
        <w:t>4</w:t>
      </w:r>
      <w:r w:rsidR="002044CF">
        <w:t xml:space="preserve">.) </w:t>
      </w:r>
      <w:r w:rsidRPr="00E05DD2">
        <w:t xml:space="preserve">ingatlanon lévő </w:t>
      </w:r>
      <w:r w:rsidR="002044CF">
        <w:t xml:space="preserve">szociális </w:t>
      </w:r>
      <w:r w:rsidR="002044CF" w:rsidRPr="002044CF">
        <w:t>intézmény</w:t>
      </w:r>
      <w:r w:rsidR="002044CF" w:rsidRPr="00E05DD2">
        <w:t xml:space="preserve"> </w:t>
      </w:r>
      <w:r w:rsidR="00D742B4">
        <w:t xml:space="preserve">(Idősek otthona épület, „B” épület) </w:t>
      </w:r>
      <w:r w:rsidRPr="00E05DD2">
        <w:t>felmérési tervéhez</w:t>
      </w:r>
    </w:p>
    <w:p w:rsidR="00F942A4" w:rsidRDefault="00F942A4" w:rsidP="00E755B6">
      <w:pPr>
        <w:jc w:val="center"/>
      </w:pPr>
    </w:p>
    <w:p w:rsidR="00F942A4" w:rsidRDefault="00F942A4"/>
    <w:p w:rsidR="00F942A4" w:rsidRDefault="00F942A4"/>
    <w:p w:rsidR="002228CA" w:rsidRDefault="002228CA">
      <w:pPr>
        <w:sectPr w:rsidR="002228CA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F942A4" w:rsidRDefault="008C2B73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8E29D5" w:rsidRDefault="008E29D5" w:rsidP="008E29D5">
      <w:pPr>
        <w:jc w:val="center"/>
      </w:pPr>
      <w:r>
        <w:rPr>
          <w:noProof/>
        </w:rPr>
        <w:drawing>
          <wp:inline distT="0" distB="0" distL="0" distR="0">
            <wp:extent cx="5759450" cy="3321685"/>
            <wp:effectExtent l="19050" t="0" r="0" b="0"/>
            <wp:docPr id="1" name="Kép 0" descr="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ülnéz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D2" w:rsidRDefault="00D519A7" w:rsidP="009D5AAC">
      <w:pPr>
        <w:pStyle w:val="Kpalrs"/>
        <w:jc w:val="center"/>
      </w:pPr>
      <w:fldSimple w:instr=" SEQ kép \* ARABIC ">
        <w:r w:rsidR="00D742B4">
          <w:rPr>
            <w:noProof/>
          </w:rPr>
          <w:t>1</w:t>
        </w:r>
      </w:fldSimple>
      <w:r w:rsidR="008E29D5">
        <w:t xml:space="preserve">. kép – felülnézeti kép (forrás: </w:t>
      </w:r>
      <w:proofErr w:type="spellStart"/>
      <w:r w:rsidR="008E29D5">
        <w:t>Google</w:t>
      </w:r>
      <w:proofErr w:type="spellEnd"/>
      <w:r w:rsidR="008E29D5">
        <w:t xml:space="preserve"> térkép)</w:t>
      </w:r>
    </w:p>
    <w:p w:rsidR="008C2B73" w:rsidRDefault="00381004" w:rsidP="00F066D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51" name="Kép 50" descr="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D519A7" w:rsidP="008C2B73">
      <w:pPr>
        <w:pStyle w:val="Kpalrs"/>
        <w:jc w:val="center"/>
      </w:pPr>
      <w:fldSimple w:instr=" SEQ kép \* ARABIC ">
        <w:r w:rsidR="00D742B4">
          <w:rPr>
            <w:noProof/>
          </w:rPr>
          <w:t>2</w:t>
        </w:r>
      </w:fldSimple>
      <w:r w:rsidR="008C2B73">
        <w:t>. kép –</w:t>
      </w:r>
      <w:r w:rsidR="00484529">
        <w:t>déli</w:t>
      </w:r>
      <w:r w:rsidR="00E05DD2">
        <w:t xml:space="preserve"> homlokzati kép</w:t>
      </w:r>
    </w:p>
    <w:p w:rsidR="009D5AAC" w:rsidRDefault="009D5AAC" w:rsidP="009D5AAC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41040"/>
            <wp:effectExtent l="19050" t="0" r="0" b="0"/>
            <wp:docPr id="16" name="Kép 15" descr="DSC_061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2 (Small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AC" w:rsidRPr="009D5AAC" w:rsidRDefault="00D519A7" w:rsidP="009D5AAC">
      <w:pPr>
        <w:pStyle w:val="Kpalrs"/>
        <w:jc w:val="center"/>
      </w:pPr>
      <w:fldSimple w:instr=" SEQ kép \* ARABIC ">
        <w:r w:rsidR="00D742B4">
          <w:rPr>
            <w:noProof/>
          </w:rPr>
          <w:t>3</w:t>
        </w:r>
      </w:fldSimple>
      <w:r w:rsidR="009D5AAC">
        <w:t>. kép – déli homlokzati részlet</w:t>
      </w:r>
    </w:p>
    <w:p w:rsidR="008C2B73" w:rsidRPr="008C2B73" w:rsidRDefault="00381004" w:rsidP="009C12F6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52" name="Kép 51" descr="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D519A7" w:rsidP="008C2B73">
      <w:pPr>
        <w:pStyle w:val="Kpalrs"/>
        <w:jc w:val="center"/>
      </w:pPr>
      <w:r>
        <w:fldChar w:fldCharType="begin"/>
      </w:r>
      <w:r w:rsidR="003A0A4D">
        <w:instrText xml:space="preserve"> SEQ kép \* ARABIC </w:instrText>
      </w:r>
      <w:r>
        <w:fldChar w:fldCharType="separate"/>
      </w:r>
      <w:r w:rsidR="00D742B4">
        <w:rPr>
          <w:noProof/>
        </w:rPr>
        <w:t>4</w:t>
      </w:r>
      <w:r>
        <w:fldChar w:fldCharType="end"/>
      </w:r>
      <w:r w:rsidR="008C2B73">
        <w:t xml:space="preserve">. kép </w:t>
      </w:r>
      <w:r w:rsidR="00F066D6">
        <w:t>–</w:t>
      </w:r>
      <w:r w:rsidR="00B80ACB">
        <w:t>keleti</w:t>
      </w:r>
      <w:r w:rsidR="00E05DD2">
        <w:t xml:space="preserve"> homlokzati részlet</w:t>
      </w:r>
    </w:p>
    <w:p w:rsidR="009D5AAC" w:rsidRDefault="009D5AAC" w:rsidP="009D5AA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9450" cy="3241040"/>
            <wp:effectExtent l="19050" t="0" r="0" b="0"/>
            <wp:docPr id="21" name="Kép 20" descr="DSC_062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1 (Small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AC" w:rsidRDefault="00D519A7" w:rsidP="009D5AAC">
      <w:pPr>
        <w:pStyle w:val="Kpalrs"/>
        <w:jc w:val="center"/>
      </w:pPr>
      <w:fldSimple w:instr=" SEQ kép \* ARABIC ">
        <w:r w:rsidR="00D742B4">
          <w:rPr>
            <w:noProof/>
          </w:rPr>
          <w:t>5</w:t>
        </w:r>
      </w:fldSimple>
      <w:r w:rsidR="009D5AAC">
        <w:t>. kép –keleti homlokzati részlet</w:t>
      </w:r>
    </w:p>
    <w:p w:rsidR="0002328E" w:rsidRDefault="0002328E" w:rsidP="0002328E">
      <w:pPr>
        <w:jc w:val="center"/>
      </w:pPr>
      <w:r>
        <w:rPr>
          <w:noProof/>
        </w:rPr>
        <w:drawing>
          <wp:inline distT="0" distB="0" distL="0" distR="0">
            <wp:extent cx="5759450" cy="3241040"/>
            <wp:effectExtent l="19050" t="0" r="0" b="0"/>
            <wp:docPr id="5" name="Kép 4" descr="DSC_061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4 (Small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8E" w:rsidRDefault="00D519A7" w:rsidP="0002328E">
      <w:pPr>
        <w:pStyle w:val="Kpalrs"/>
        <w:jc w:val="center"/>
      </w:pPr>
      <w:fldSimple w:instr=" SEQ kép \* ARABIC ">
        <w:r w:rsidR="00D742B4">
          <w:rPr>
            <w:noProof/>
          </w:rPr>
          <w:t>6</w:t>
        </w:r>
      </w:fldSimple>
      <w:r w:rsidR="0002328E">
        <w:t>. kép – keleti homlokzati részlet</w:t>
      </w:r>
    </w:p>
    <w:p w:rsidR="0002328E" w:rsidRDefault="0002328E" w:rsidP="0002328E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7" name="Kép 6" descr="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8E" w:rsidRPr="0002328E" w:rsidRDefault="00D519A7" w:rsidP="009D5AAC">
      <w:pPr>
        <w:pStyle w:val="Kpalrs"/>
        <w:jc w:val="center"/>
      </w:pPr>
      <w:fldSimple w:instr=" SEQ kép \* ARABIC ">
        <w:r w:rsidR="00D742B4">
          <w:rPr>
            <w:noProof/>
          </w:rPr>
          <w:t>7</w:t>
        </w:r>
      </w:fldSimple>
      <w:r w:rsidR="0002328E">
        <w:t>. kép – keleti homlokzati részlet</w:t>
      </w:r>
    </w:p>
    <w:p w:rsidR="008C2B73" w:rsidRDefault="00381004" w:rsidP="008C2B73"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53" name="Kép 52" descr="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73" w:rsidRDefault="00D519A7" w:rsidP="008C2B73">
      <w:pPr>
        <w:pStyle w:val="Kpalrs"/>
        <w:jc w:val="center"/>
      </w:pPr>
      <w:fldSimple w:instr=" SEQ kép \* ARABIC ">
        <w:r w:rsidR="00D742B4">
          <w:rPr>
            <w:noProof/>
          </w:rPr>
          <w:t>8</w:t>
        </w:r>
      </w:fldSimple>
      <w:r w:rsidR="008C2B73">
        <w:t xml:space="preserve">. kép – </w:t>
      </w:r>
      <w:r w:rsidR="00B80ACB">
        <w:t>nyugati</w:t>
      </w:r>
      <w:r w:rsidR="00E05DD2">
        <w:t xml:space="preserve"> homlokzat</w:t>
      </w:r>
      <w:r w:rsidR="00B80ACB">
        <w:t xml:space="preserve"> részlet</w:t>
      </w:r>
    </w:p>
    <w:p w:rsidR="0002328E" w:rsidRDefault="0002328E" w:rsidP="0002328E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41040"/>
            <wp:effectExtent l="19050" t="0" r="0" b="0"/>
            <wp:docPr id="12" name="Kép 11" descr="DSC_060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8 (Small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8E" w:rsidRDefault="00D519A7" w:rsidP="0002328E">
      <w:pPr>
        <w:pStyle w:val="Kpalrs"/>
        <w:jc w:val="center"/>
      </w:pPr>
      <w:fldSimple w:instr=" SEQ kép \* ARABIC ">
        <w:r w:rsidR="00D742B4">
          <w:rPr>
            <w:noProof/>
          </w:rPr>
          <w:t>9</w:t>
        </w:r>
      </w:fldSimple>
      <w:r w:rsidR="0002328E">
        <w:t>. kép – nyugati homlokzati részlet</w:t>
      </w:r>
    </w:p>
    <w:p w:rsidR="009D5AAC" w:rsidRDefault="009D5AAC" w:rsidP="009D5AAC">
      <w:pPr>
        <w:jc w:val="center"/>
      </w:pPr>
      <w:r>
        <w:rPr>
          <w:noProof/>
        </w:rPr>
        <w:drawing>
          <wp:inline distT="0" distB="0" distL="0" distR="0">
            <wp:extent cx="5759450" cy="3241040"/>
            <wp:effectExtent l="19050" t="0" r="0" b="0"/>
            <wp:docPr id="19" name="Kép 18" descr="DSC_060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5 (Small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AAC" w:rsidRDefault="00D519A7" w:rsidP="009D5AAC">
      <w:pPr>
        <w:pStyle w:val="Kpalrs"/>
        <w:jc w:val="center"/>
      </w:pPr>
      <w:fldSimple w:instr=" SEQ kép \* ARABIC ">
        <w:r w:rsidR="00D742B4">
          <w:rPr>
            <w:noProof/>
          </w:rPr>
          <w:t>10</w:t>
        </w:r>
      </w:fldSimple>
      <w:r w:rsidR="009D5AAC">
        <w:t>. kép – nyugati homlokzati részlet</w:t>
      </w:r>
    </w:p>
    <w:p w:rsidR="008C2B73" w:rsidRDefault="008C2B73" w:rsidP="008C2B73"/>
    <w:p w:rsidR="009F04C3" w:rsidRPr="009F04C3" w:rsidRDefault="00381004" w:rsidP="00AC2E6B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54" name="Kép 53" descr="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6B" w:rsidRDefault="00D519A7" w:rsidP="00AC2E6B">
      <w:pPr>
        <w:pStyle w:val="Kpalrs"/>
        <w:jc w:val="center"/>
      </w:pPr>
      <w:fldSimple w:instr=" SEQ kép \* ARABIC ">
        <w:r w:rsidR="00D742B4">
          <w:rPr>
            <w:noProof/>
          </w:rPr>
          <w:t>11</w:t>
        </w:r>
      </w:fldSimple>
      <w:r w:rsidR="00AC2E6B">
        <w:t>. k</w:t>
      </w:r>
      <w:r w:rsidR="00544643">
        <w:t xml:space="preserve">ép – </w:t>
      </w:r>
      <w:r w:rsidR="00381004">
        <w:t>északi homlokzat</w:t>
      </w:r>
      <w:r w:rsidR="00A762F7">
        <w:t xml:space="preserve"> részlet</w:t>
      </w:r>
    </w:p>
    <w:p w:rsidR="00A762F7" w:rsidRPr="009F04C3" w:rsidRDefault="00A762F7" w:rsidP="00A762F7">
      <w:pPr>
        <w:jc w:val="center"/>
      </w:pPr>
      <w:r>
        <w:rPr>
          <w:noProof/>
        </w:rPr>
        <w:drawing>
          <wp:inline distT="0" distB="0" distL="0" distR="0">
            <wp:extent cx="5759450" cy="3241040"/>
            <wp:effectExtent l="19050" t="0" r="0" b="0"/>
            <wp:docPr id="23" name="Kép 22" descr="DSC_062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0 (Small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F7" w:rsidRDefault="00D519A7" w:rsidP="00A762F7">
      <w:pPr>
        <w:pStyle w:val="Kpalrs"/>
        <w:jc w:val="center"/>
      </w:pPr>
      <w:fldSimple w:instr=" SEQ kép \* ARABIC ">
        <w:r w:rsidR="00D742B4">
          <w:rPr>
            <w:noProof/>
          </w:rPr>
          <w:t>12</w:t>
        </w:r>
      </w:fldSimple>
      <w:r w:rsidR="00A762F7">
        <w:t>. kép – északi homlokzat részlet</w:t>
      </w:r>
    </w:p>
    <w:p w:rsidR="00A762F7" w:rsidRPr="00A762F7" w:rsidRDefault="00A762F7" w:rsidP="00A762F7">
      <w:pPr>
        <w:rPr>
          <w:b/>
        </w:rPr>
      </w:pPr>
    </w:p>
    <w:p w:rsidR="00AC2E6B" w:rsidRPr="00AC2E6B" w:rsidRDefault="00381004" w:rsidP="00AC2E6B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55" name="Kép 54" descr="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6B" w:rsidRDefault="00D519A7" w:rsidP="00AC2E6B">
      <w:pPr>
        <w:pStyle w:val="Kpalrs"/>
        <w:jc w:val="center"/>
      </w:pPr>
      <w:fldSimple w:instr=" SEQ kép \* ARABIC ">
        <w:r w:rsidR="00D742B4">
          <w:rPr>
            <w:noProof/>
          </w:rPr>
          <w:t>13</w:t>
        </w:r>
      </w:fldSimple>
      <w:r w:rsidR="00D657D3">
        <w:t xml:space="preserve">. kép – </w:t>
      </w:r>
      <w:r w:rsidR="00314B79">
        <w:t>földszinti fa nyílászárók</w:t>
      </w:r>
    </w:p>
    <w:p w:rsidR="009E4BE6" w:rsidRPr="00AC2E6B" w:rsidRDefault="00314B79" w:rsidP="009E4BE6">
      <w:pPr>
        <w:jc w:val="center"/>
      </w:pPr>
      <w:r>
        <w:rPr>
          <w:noProof/>
        </w:rPr>
        <w:drawing>
          <wp:inline distT="0" distB="0" distL="0" distR="0">
            <wp:extent cx="5759450" cy="3239770"/>
            <wp:effectExtent l="19050" t="0" r="0" b="0"/>
            <wp:docPr id="56" name="Kép 55" descr="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BE6" w:rsidRDefault="00D519A7" w:rsidP="009E4BE6">
      <w:pPr>
        <w:pStyle w:val="Kpalrs"/>
        <w:jc w:val="center"/>
      </w:pPr>
      <w:fldSimple w:instr=" SEQ kép \* ARABIC ">
        <w:r w:rsidR="00D742B4">
          <w:rPr>
            <w:noProof/>
          </w:rPr>
          <w:t>14</w:t>
        </w:r>
      </w:fldSimple>
      <w:r w:rsidR="009E4BE6">
        <w:t xml:space="preserve">. kép – </w:t>
      </w:r>
      <w:r w:rsidR="00314B79">
        <w:t>tetőtéri fa nyílászárók</w:t>
      </w:r>
    </w:p>
    <w:p w:rsidR="00C92308" w:rsidRPr="00AC2E6B" w:rsidRDefault="00C92308" w:rsidP="00C92308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41040"/>
            <wp:effectExtent l="19050" t="0" r="0" b="0"/>
            <wp:docPr id="8" name="Kép 6" descr="DSC_050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4 (Small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08" w:rsidRDefault="00D519A7" w:rsidP="00C92308">
      <w:pPr>
        <w:pStyle w:val="Kpalrs"/>
        <w:jc w:val="center"/>
      </w:pPr>
      <w:fldSimple w:instr=" SEQ kép \* ARABIC ">
        <w:r w:rsidR="00D742B4">
          <w:rPr>
            <w:noProof/>
          </w:rPr>
          <w:t>15</w:t>
        </w:r>
      </w:fldSimple>
      <w:r w:rsidR="00C92308">
        <w:t>. kép – fa nyílászárók a földszinten</w:t>
      </w:r>
    </w:p>
    <w:p w:rsidR="00C92308" w:rsidRPr="00C92308" w:rsidRDefault="00C92308" w:rsidP="00C92308"/>
    <w:p w:rsidR="009E4BE6" w:rsidRPr="009E4BE6" w:rsidRDefault="009E4BE6" w:rsidP="009E4BE6"/>
    <w:p w:rsidR="007855C3" w:rsidRPr="00AC2E6B" w:rsidRDefault="008C1A8B" w:rsidP="007855C3">
      <w:pPr>
        <w:jc w:val="center"/>
      </w:pPr>
      <w:r>
        <w:rPr>
          <w:noProof/>
        </w:rPr>
        <w:drawing>
          <wp:inline distT="0" distB="0" distL="0" distR="0">
            <wp:extent cx="5759450" cy="3241040"/>
            <wp:effectExtent l="19050" t="0" r="0" b="0"/>
            <wp:docPr id="3" name="Kép 2" descr="DSC_062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6 (Small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C3" w:rsidRDefault="00D519A7" w:rsidP="007855C3">
      <w:pPr>
        <w:pStyle w:val="Kpalrs"/>
        <w:jc w:val="center"/>
      </w:pPr>
      <w:fldSimple w:instr=" SEQ kép \* ARABIC ">
        <w:r w:rsidR="00D742B4">
          <w:rPr>
            <w:noProof/>
          </w:rPr>
          <w:t>16</w:t>
        </w:r>
      </w:fldSimple>
      <w:r w:rsidR="007855C3">
        <w:t xml:space="preserve">. kép – </w:t>
      </w:r>
      <w:r w:rsidR="004E75E3">
        <w:t>gázüzemű kazán</w:t>
      </w:r>
      <w:r w:rsidR="00C92308">
        <w:t xml:space="preserve"> az épület pincéjében</w:t>
      </w:r>
    </w:p>
    <w:p w:rsidR="007855C3" w:rsidRPr="00AC2E6B" w:rsidRDefault="00C92308" w:rsidP="007855C3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39770"/>
            <wp:effectExtent l="19050" t="0" r="0" b="0"/>
            <wp:docPr id="4" name="Kép 3" descr="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C3" w:rsidRDefault="00D519A7" w:rsidP="007855C3">
      <w:pPr>
        <w:pStyle w:val="Kpalrs"/>
        <w:jc w:val="center"/>
      </w:pPr>
      <w:r>
        <w:fldChar w:fldCharType="begin"/>
      </w:r>
      <w:r w:rsidR="007855C3">
        <w:instrText xml:space="preserve"> SEQ kép \* ARABIC </w:instrText>
      </w:r>
      <w:r>
        <w:fldChar w:fldCharType="separate"/>
      </w:r>
      <w:r w:rsidR="00D742B4">
        <w:rPr>
          <w:noProof/>
        </w:rPr>
        <w:t>17</w:t>
      </w:r>
      <w:r>
        <w:fldChar w:fldCharType="end"/>
      </w:r>
      <w:r w:rsidR="007855C3">
        <w:t xml:space="preserve">. kép – </w:t>
      </w:r>
      <w:r w:rsidR="00C92308">
        <w:t>Gázbojlerek</w:t>
      </w:r>
      <w:r w:rsidR="004E75E3">
        <w:t xml:space="preserve"> az épület pincéjében</w:t>
      </w:r>
    </w:p>
    <w:p w:rsidR="00465B2C" w:rsidRPr="00AC2E6B" w:rsidRDefault="00465B2C" w:rsidP="00465B2C">
      <w:pPr>
        <w:jc w:val="center"/>
      </w:pPr>
      <w:r>
        <w:rPr>
          <w:noProof/>
        </w:rPr>
        <w:drawing>
          <wp:inline distT="0" distB="0" distL="0" distR="0">
            <wp:extent cx="5759450" cy="3241040"/>
            <wp:effectExtent l="19050" t="0" r="0" b="0"/>
            <wp:docPr id="11" name="Kép 10" descr="DSC_050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1 (Small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2C" w:rsidRDefault="00D519A7" w:rsidP="00465B2C">
      <w:pPr>
        <w:pStyle w:val="Kpalrs"/>
        <w:jc w:val="center"/>
      </w:pPr>
      <w:fldSimple w:instr=" SEQ kép \* ARABIC ">
        <w:r w:rsidR="00D742B4">
          <w:rPr>
            <w:noProof/>
          </w:rPr>
          <w:t>18</w:t>
        </w:r>
      </w:fldSimple>
      <w:r w:rsidR="00465B2C">
        <w:t>. kép – lemezradiátorok, szabadon szerelt fűtési csövekkel</w:t>
      </w:r>
    </w:p>
    <w:p w:rsidR="00B15938" w:rsidRPr="00AC2E6B" w:rsidRDefault="00A15223" w:rsidP="00B15938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3241040"/>
            <wp:effectExtent l="19050" t="0" r="0" b="0"/>
            <wp:docPr id="9" name="Kép 8" descr="DSC_057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7 (Small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08" w:rsidRDefault="00D519A7" w:rsidP="00C92308">
      <w:pPr>
        <w:pStyle w:val="Kpalrs"/>
        <w:jc w:val="center"/>
      </w:pPr>
      <w:fldSimple w:instr=" SEQ kép \* ARABIC ">
        <w:r w:rsidR="00D742B4">
          <w:rPr>
            <w:noProof/>
          </w:rPr>
          <w:t>19</w:t>
        </w:r>
      </w:fldSimple>
      <w:r w:rsidR="00C92308">
        <w:t xml:space="preserve">. kép – </w:t>
      </w:r>
      <w:r w:rsidR="00465B2C">
        <w:t>személyfelvonó az épületben</w:t>
      </w:r>
    </w:p>
    <w:p w:rsidR="00B15938" w:rsidRPr="00AC2E6B" w:rsidRDefault="00B15938" w:rsidP="00B15938">
      <w:pPr>
        <w:jc w:val="center"/>
      </w:pPr>
      <w:r>
        <w:rPr>
          <w:noProof/>
        </w:rPr>
        <w:drawing>
          <wp:inline distT="0" distB="0" distL="0" distR="0">
            <wp:extent cx="5759450" cy="3241040"/>
            <wp:effectExtent l="19050" t="0" r="0" b="0"/>
            <wp:docPr id="13" name="Kép 12" descr="DSC_053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7 (Small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38" w:rsidRDefault="00D519A7" w:rsidP="00B15938">
      <w:pPr>
        <w:pStyle w:val="Kpalrs"/>
        <w:jc w:val="center"/>
      </w:pPr>
      <w:fldSimple w:instr=" SEQ kép \* ARABIC ">
        <w:r w:rsidR="00D742B4">
          <w:rPr>
            <w:noProof/>
          </w:rPr>
          <w:t>20</w:t>
        </w:r>
      </w:fldSimple>
      <w:r w:rsidR="00B15938">
        <w:t>. kép – főzőkonyha</w:t>
      </w:r>
    </w:p>
    <w:p w:rsidR="00AC2E6B" w:rsidRPr="008C2B73" w:rsidRDefault="00855EB6" w:rsidP="008C2B73">
      <w:r>
        <w:t xml:space="preserve">Jelen fotódokumentáció </w:t>
      </w:r>
      <w:r w:rsidR="00BA2802">
        <w:t>20</w:t>
      </w:r>
      <w:r w:rsidR="00A54297">
        <w:t xml:space="preserve"> db számozott képet tartalmaz.</w:t>
      </w:r>
      <w:r w:rsidR="00143A32">
        <w:t xml:space="preserve"> Jelen fotódok</w:t>
      </w:r>
      <w:r w:rsidR="00143A32">
        <w:t>u</w:t>
      </w:r>
      <w:r w:rsidR="00143A32">
        <w:t>mentáció műleírással együtt értelmezendő.</w:t>
      </w:r>
    </w:p>
    <w:p w:rsidR="002B6CB3" w:rsidRPr="00EE613F" w:rsidRDefault="00143A32" w:rsidP="002B6CB3">
      <w:pPr>
        <w:spacing w:line="228" w:lineRule="auto"/>
      </w:pPr>
      <w:r>
        <w:t>Nyíregyháza, 2015. szeptember</w:t>
      </w:r>
    </w:p>
    <w:p w:rsidR="00143A32" w:rsidRPr="00336E6B" w:rsidRDefault="00143A32" w:rsidP="00143A32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143A32" w:rsidRPr="00336E6B" w:rsidRDefault="00143A32" w:rsidP="00143A32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okleveles</w:t>
      </w:r>
      <w:proofErr w:type="gramEnd"/>
      <w:r w:rsidRPr="00336E6B">
        <w:rPr>
          <w:sz w:val="20"/>
        </w:rPr>
        <w:t xml:space="preserve"> </w:t>
      </w:r>
      <w:proofErr w:type="spellStart"/>
      <w:r w:rsidRPr="00336E6B">
        <w:rPr>
          <w:sz w:val="20"/>
        </w:rPr>
        <w:t>építőmérnők</w:t>
      </w:r>
      <w:proofErr w:type="spellEnd"/>
    </w:p>
    <w:p w:rsidR="00143A32" w:rsidRDefault="00143A32" w:rsidP="00143A32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építészmérnök</w:t>
      </w:r>
      <w:proofErr w:type="gramEnd"/>
      <w:r w:rsidRPr="00336E6B">
        <w:rPr>
          <w:sz w:val="20"/>
        </w:rPr>
        <w:t>, tervező szakmérnök</w:t>
      </w:r>
    </w:p>
    <w:p w:rsidR="00143A32" w:rsidRDefault="00143A32" w:rsidP="00143A32">
      <w:pPr>
        <w:ind w:left="4536"/>
        <w:jc w:val="center"/>
        <w:rPr>
          <w:sz w:val="20"/>
        </w:rPr>
      </w:pPr>
      <w:proofErr w:type="gramStart"/>
      <w:r>
        <w:rPr>
          <w:sz w:val="20"/>
        </w:rPr>
        <w:t>épületszerkezeti</w:t>
      </w:r>
      <w:proofErr w:type="gramEnd"/>
      <w:r>
        <w:rPr>
          <w:sz w:val="20"/>
        </w:rPr>
        <w:t xml:space="preserve"> szakértő</w:t>
      </w:r>
      <w:r w:rsidR="00D742B4">
        <w:rPr>
          <w:sz w:val="20"/>
        </w:rPr>
        <w:t xml:space="preserve">, </w:t>
      </w:r>
      <w:r>
        <w:rPr>
          <w:sz w:val="20"/>
        </w:rPr>
        <w:t>energetikai tanúsító</w:t>
      </w:r>
    </w:p>
    <w:p w:rsidR="00143A32" w:rsidRDefault="00143A32" w:rsidP="00143A32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143A32" w:rsidRDefault="00143A32" w:rsidP="00D742B4">
      <w:pPr>
        <w:ind w:left="4536"/>
        <w:jc w:val="center"/>
      </w:pPr>
      <w:r>
        <w:rPr>
          <w:sz w:val="20"/>
        </w:rPr>
        <w:t>SZÉS-1, SZÉS-2</w:t>
      </w:r>
      <w:r w:rsidR="00D742B4">
        <w:rPr>
          <w:sz w:val="20"/>
        </w:rPr>
        <w:t xml:space="preserve">, </w:t>
      </w:r>
      <w:r>
        <w:rPr>
          <w:sz w:val="20"/>
        </w:rPr>
        <w:t>TÉ-15-30059</w:t>
      </w:r>
    </w:p>
    <w:sectPr w:rsidR="00143A32" w:rsidSect="0077786C">
      <w:headerReference w:type="default" r:id="rId28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C39" w:rsidRDefault="00C61C39">
      <w:r>
        <w:separator/>
      </w:r>
    </w:p>
  </w:endnote>
  <w:endnote w:type="continuationSeparator" w:id="0">
    <w:p w:rsidR="00C61C39" w:rsidRDefault="00C61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C39" w:rsidRDefault="00C61C39">
      <w:r>
        <w:separator/>
      </w:r>
    </w:p>
  </w:footnote>
  <w:footnote w:type="continuationSeparator" w:id="0">
    <w:p w:rsidR="00C61C39" w:rsidRDefault="00C61C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047"/>
      <w:gridCol w:w="3119"/>
      <w:gridCol w:w="1417"/>
      <w:gridCol w:w="1559"/>
    </w:tblGrid>
    <w:tr w:rsidR="009D5AAC" w:rsidRPr="006328CD" w:rsidTr="001956AF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9D5AAC" w:rsidRDefault="009D5AAC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9D5AAC" w:rsidRDefault="009D5AAC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9D5AAC" w:rsidRDefault="009D5AAC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</w:t>
          </w:r>
          <w:proofErr w:type="gramStart"/>
          <w:r>
            <w:rPr>
              <w:b/>
              <w:sz w:val="16"/>
            </w:rPr>
            <w:t>.:</w:t>
          </w:r>
          <w:proofErr w:type="gramEnd"/>
          <w:r>
            <w:rPr>
              <w:b/>
              <w:sz w:val="16"/>
            </w:rPr>
            <w:t xml:space="preserve"> (30) 28-357-46</w:t>
          </w:r>
        </w:p>
        <w:p w:rsidR="009D5AAC" w:rsidRPr="006328CD" w:rsidRDefault="009D5AAC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9D5AAC" w:rsidRPr="00C7362A" w:rsidRDefault="00D519A7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="009D5AAC"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 w:rsidR="00D742B4"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417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9D5AAC" w:rsidRPr="006328CD" w:rsidRDefault="009D5AAC" w:rsidP="001956AF">
          <w:pPr>
            <w:spacing w:before="120"/>
            <w:jc w:val="center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</w:p>
        <w:p w:rsidR="009D5AAC" w:rsidRPr="006328CD" w:rsidRDefault="009D5AAC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9D5AAC" w:rsidRPr="006328CD" w:rsidRDefault="009D5AAC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559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9D5AAC" w:rsidRDefault="009D5AAC" w:rsidP="001956AF">
          <w:pPr>
            <w:spacing w:before="120"/>
            <w:ind w:right="-70"/>
            <w:rPr>
              <w:sz w:val="16"/>
            </w:rPr>
          </w:pPr>
          <w:r>
            <w:rPr>
              <w:sz w:val="16"/>
            </w:rPr>
            <w:t>T-10/2015-06/</w:t>
          </w:r>
          <w:r w:rsidR="00BA2802">
            <w:rPr>
              <w:sz w:val="16"/>
            </w:rPr>
            <w:t>2</w:t>
          </w:r>
        </w:p>
        <w:p w:rsidR="009D5AAC" w:rsidRPr="006328CD" w:rsidRDefault="009D5AAC" w:rsidP="00513979">
          <w:pPr>
            <w:spacing w:before="120"/>
            <w:rPr>
              <w:sz w:val="16"/>
            </w:rPr>
          </w:pPr>
        </w:p>
        <w:p w:rsidR="009D5AAC" w:rsidRPr="006328CD" w:rsidRDefault="00D519A7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="009D5AAC"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 w:rsidR="00D742B4">
            <w:rPr>
              <w:rStyle w:val="Oldalszm"/>
              <w:noProof/>
              <w:sz w:val="16"/>
            </w:rPr>
            <w:t>10</w:t>
          </w:r>
          <w:r w:rsidRPr="006328CD">
            <w:rPr>
              <w:rStyle w:val="Oldalszm"/>
              <w:sz w:val="16"/>
            </w:rPr>
            <w:fldChar w:fldCharType="end"/>
          </w:r>
          <w:r w:rsidR="009D5AAC">
            <w:rPr>
              <w:rStyle w:val="Oldalszm"/>
              <w:sz w:val="16"/>
            </w:rPr>
            <w:t>/</w:t>
          </w:r>
          <w:fldSimple w:instr=" SECTIONPAGES   \* MERGEFORMAT ">
            <w:r w:rsidR="00D742B4" w:rsidRPr="00D742B4">
              <w:rPr>
                <w:rStyle w:val="Oldalszm"/>
                <w:noProof/>
                <w:sz w:val="16"/>
              </w:rPr>
              <w:t>10</w:t>
            </w:r>
          </w:fldSimple>
          <w:r w:rsidR="009D5AAC" w:rsidRPr="006328CD">
            <w:rPr>
              <w:sz w:val="16"/>
            </w:rPr>
            <w:t xml:space="preserve"> </w:t>
          </w:r>
        </w:p>
      </w:tc>
    </w:tr>
    <w:tr w:rsidR="009D5AAC" w:rsidRPr="006328CD" w:rsidTr="001956AF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9D5AAC" w:rsidRPr="006328CD" w:rsidRDefault="009D5AAC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9D5AAC" w:rsidRPr="006328CD" w:rsidRDefault="009D5AAC" w:rsidP="009E4BE6">
          <w:pPr>
            <w:jc w:val="center"/>
            <w:rPr>
              <w:sz w:val="16"/>
            </w:rPr>
          </w:pPr>
          <w:r w:rsidRPr="00E05DD2">
            <w:rPr>
              <w:sz w:val="16"/>
            </w:rPr>
            <w:t xml:space="preserve">a </w:t>
          </w:r>
          <w:r>
            <w:rPr>
              <w:sz w:val="16"/>
            </w:rPr>
            <w:t>Balkány, Fő utca 33. szám. (hrsz.:770/4.)</w:t>
          </w:r>
          <w:r w:rsidRPr="00E05DD2">
            <w:rPr>
              <w:sz w:val="16"/>
            </w:rPr>
            <w:t xml:space="preserve"> ingatlanon lévő </w:t>
          </w:r>
          <w:r>
            <w:rPr>
              <w:sz w:val="16"/>
            </w:rPr>
            <w:t>szoci</w:t>
          </w:r>
          <w:r>
            <w:rPr>
              <w:sz w:val="16"/>
            </w:rPr>
            <w:t>á</w:t>
          </w:r>
          <w:r>
            <w:rPr>
              <w:sz w:val="16"/>
            </w:rPr>
            <w:t>lis intézmény, szeretetotthon</w:t>
          </w:r>
          <w:r w:rsidRPr="00E05DD2">
            <w:rPr>
              <w:sz w:val="16"/>
            </w:rPr>
            <w:t xml:space="preserve"> felmér</w:t>
          </w:r>
          <w:r w:rsidRPr="00E05DD2">
            <w:rPr>
              <w:sz w:val="16"/>
            </w:rPr>
            <w:t>é</w:t>
          </w:r>
          <w:r w:rsidRPr="00E05DD2">
            <w:rPr>
              <w:sz w:val="16"/>
            </w:rPr>
            <w:t>si tervéhez</w:t>
          </w:r>
        </w:p>
      </w:tc>
      <w:tc>
        <w:tcPr>
          <w:tcW w:w="1417" w:type="dxa"/>
          <w:vMerge/>
          <w:tcBorders>
            <w:top w:val="single" w:sz="2" w:space="0" w:color="auto"/>
            <w:bottom w:val="single" w:sz="2" w:space="0" w:color="auto"/>
          </w:tcBorders>
        </w:tcPr>
        <w:p w:rsidR="009D5AAC" w:rsidRPr="006328CD" w:rsidRDefault="009D5AAC" w:rsidP="00513979">
          <w:pPr>
            <w:rPr>
              <w:b/>
              <w:sz w:val="18"/>
            </w:rPr>
          </w:pPr>
        </w:p>
      </w:tc>
      <w:tc>
        <w:tcPr>
          <w:tcW w:w="1559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9D5AAC" w:rsidRPr="006328CD" w:rsidRDefault="009D5AAC" w:rsidP="00513979">
          <w:pPr>
            <w:rPr>
              <w:sz w:val="18"/>
            </w:rPr>
          </w:pPr>
        </w:p>
      </w:tc>
    </w:tr>
  </w:tbl>
  <w:p w:rsidR="009D5AAC" w:rsidRPr="00AF1B23" w:rsidRDefault="009D5AAC" w:rsidP="00AF1B23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64BB"/>
    <w:multiLevelType w:val="hybridMultilevel"/>
    <w:tmpl w:val="41B09028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D72184"/>
    <w:multiLevelType w:val="hybridMultilevel"/>
    <w:tmpl w:val="E5B273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D7439"/>
    <w:multiLevelType w:val="hybridMultilevel"/>
    <w:tmpl w:val="F154DD3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2724CB"/>
    <w:multiLevelType w:val="hybridMultilevel"/>
    <w:tmpl w:val="87B22C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4799D"/>
    <w:multiLevelType w:val="hybridMultilevel"/>
    <w:tmpl w:val="89C83C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B232A"/>
    <w:multiLevelType w:val="hybridMultilevel"/>
    <w:tmpl w:val="933A9B50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101936AA"/>
    <w:multiLevelType w:val="hybridMultilevel"/>
    <w:tmpl w:val="BBF2E9BA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2587C34"/>
    <w:multiLevelType w:val="hybridMultilevel"/>
    <w:tmpl w:val="52F622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60833"/>
    <w:multiLevelType w:val="hybridMultilevel"/>
    <w:tmpl w:val="68A885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D35EA"/>
    <w:multiLevelType w:val="hybridMultilevel"/>
    <w:tmpl w:val="08DC623C"/>
    <w:lvl w:ilvl="0" w:tplc="040E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195207BA"/>
    <w:multiLevelType w:val="hybridMultilevel"/>
    <w:tmpl w:val="AD94A100"/>
    <w:lvl w:ilvl="0" w:tplc="040E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1A876028"/>
    <w:multiLevelType w:val="hybridMultilevel"/>
    <w:tmpl w:val="35D23AB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F9F42C4"/>
    <w:multiLevelType w:val="hybridMultilevel"/>
    <w:tmpl w:val="36A257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248E4"/>
    <w:multiLevelType w:val="hybridMultilevel"/>
    <w:tmpl w:val="13A60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B64CCA"/>
    <w:multiLevelType w:val="hybridMultilevel"/>
    <w:tmpl w:val="6882A09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55314F9"/>
    <w:multiLevelType w:val="hybridMultilevel"/>
    <w:tmpl w:val="A2BC8D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93B59"/>
    <w:multiLevelType w:val="hybridMultilevel"/>
    <w:tmpl w:val="13F6345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C3D6761"/>
    <w:multiLevelType w:val="hybridMultilevel"/>
    <w:tmpl w:val="F33CD7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503D08"/>
    <w:multiLevelType w:val="hybridMultilevel"/>
    <w:tmpl w:val="13D2A56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40EE0"/>
    <w:multiLevelType w:val="hybridMultilevel"/>
    <w:tmpl w:val="9E06FB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F537E"/>
    <w:multiLevelType w:val="hybridMultilevel"/>
    <w:tmpl w:val="90B62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7E0F84"/>
    <w:multiLevelType w:val="hybridMultilevel"/>
    <w:tmpl w:val="D02806A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2E82A61"/>
    <w:multiLevelType w:val="hybridMultilevel"/>
    <w:tmpl w:val="02FCBAD2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D08275A"/>
    <w:multiLevelType w:val="hybridMultilevel"/>
    <w:tmpl w:val="CE7E30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831A86"/>
    <w:multiLevelType w:val="hybridMultilevel"/>
    <w:tmpl w:val="97EA6CD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7B3C98"/>
    <w:multiLevelType w:val="hybridMultilevel"/>
    <w:tmpl w:val="907A1D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97028E"/>
    <w:multiLevelType w:val="hybridMultilevel"/>
    <w:tmpl w:val="421CA3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E2964"/>
    <w:multiLevelType w:val="hybridMultilevel"/>
    <w:tmpl w:val="1B748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0E5112"/>
    <w:multiLevelType w:val="hybridMultilevel"/>
    <w:tmpl w:val="B9AA4898"/>
    <w:lvl w:ilvl="0" w:tplc="91C840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E44C2"/>
    <w:multiLevelType w:val="singleLevel"/>
    <w:tmpl w:val="9CB4119A"/>
    <w:lvl w:ilvl="0">
      <w:start w:val="1"/>
      <w:numFmt w:val="bullet"/>
      <w:pStyle w:val="behuz2"/>
      <w:lvlText w:val="­"/>
      <w:lvlJc w:val="left"/>
      <w:pPr>
        <w:tabs>
          <w:tab w:val="num" w:pos="2061"/>
        </w:tabs>
        <w:ind w:left="2041" w:hanging="340"/>
      </w:pPr>
      <w:rPr>
        <w:rFonts w:ascii="Times New Roman" w:hAnsi="Times New Roman" w:hint="default"/>
      </w:rPr>
    </w:lvl>
  </w:abstractNum>
  <w:abstractNum w:abstractNumId="30">
    <w:nsid w:val="4BDE585E"/>
    <w:multiLevelType w:val="hybridMultilevel"/>
    <w:tmpl w:val="D3EA54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385066"/>
    <w:multiLevelType w:val="hybridMultilevel"/>
    <w:tmpl w:val="20EEB2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BF0E4C"/>
    <w:multiLevelType w:val="hybridMultilevel"/>
    <w:tmpl w:val="7E249AAE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4E64516"/>
    <w:multiLevelType w:val="hybridMultilevel"/>
    <w:tmpl w:val="37BEEDD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7C271F9"/>
    <w:multiLevelType w:val="hybridMultilevel"/>
    <w:tmpl w:val="4F0A8A4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9183FEF"/>
    <w:multiLevelType w:val="hybridMultilevel"/>
    <w:tmpl w:val="DB0A995E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599627DE"/>
    <w:multiLevelType w:val="hybridMultilevel"/>
    <w:tmpl w:val="5D842D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3307A"/>
    <w:multiLevelType w:val="hybridMultilevel"/>
    <w:tmpl w:val="053888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1F715B"/>
    <w:multiLevelType w:val="hybridMultilevel"/>
    <w:tmpl w:val="6BCCF7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405761"/>
    <w:multiLevelType w:val="hybridMultilevel"/>
    <w:tmpl w:val="E4A41F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BC57F1"/>
    <w:multiLevelType w:val="hybridMultilevel"/>
    <w:tmpl w:val="21D661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A67EE"/>
    <w:multiLevelType w:val="hybridMultilevel"/>
    <w:tmpl w:val="CA06EA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F579FF"/>
    <w:multiLevelType w:val="hybridMultilevel"/>
    <w:tmpl w:val="1E4E0F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F2D2E"/>
    <w:multiLevelType w:val="hybridMultilevel"/>
    <w:tmpl w:val="0C7C57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0A22DC"/>
    <w:multiLevelType w:val="hybridMultilevel"/>
    <w:tmpl w:val="2C10A6D4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DE24A2"/>
    <w:multiLevelType w:val="hybridMultilevel"/>
    <w:tmpl w:val="49F47A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16"/>
  </w:num>
  <w:num w:numId="4">
    <w:abstractNumId w:val="7"/>
  </w:num>
  <w:num w:numId="5">
    <w:abstractNumId w:val="12"/>
  </w:num>
  <w:num w:numId="6">
    <w:abstractNumId w:val="38"/>
  </w:num>
  <w:num w:numId="7">
    <w:abstractNumId w:val="14"/>
  </w:num>
  <w:num w:numId="8">
    <w:abstractNumId w:val="1"/>
  </w:num>
  <w:num w:numId="9">
    <w:abstractNumId w:val="19"/>
  </w:num>
  <w:num w:numId="10">
    <w:abstractNumId w:val="35"/>
  </w:num>
  <w:num w:numId="11">
    <w:abstractNumId w:val="34"/>
  </w:num>
  <w:num w:numId="12">
    <w:abstractNumId w:val="9"/>
  </w:num>
  <w:num w:numId="13">
    <w:abstractNumId w:val="44"/>
  </w:num>
  <w:num w:numId="14">
    <w:abstractNumId w:val="18"/>
  </w:num>
  <w:num w:numId="15">
    <w:abstractNumId w:val="0"/>
  </w:num>
  <w:num w:numId="16">
    <w:abstractNumId w:val="2"/>
  </w:num>
  <w:num w:numId="17">
    <w:abstractNumId w:val="11"/>
  </w:num>
  <w:num w:numId="18">
    <w:abstractNumId w:val="45"/>
  </w:num>
  <w:num w:numId="19">
    <w:abstractNumId w:val="13"/>
  </w:num>
  <w:num w:numId="20">
    <w:abstractNumId w:val="31"/>
  </w:num>
  <w:num w:numId="21">
    <w:abstractNumId w:val="17"/>
  </w:num>
  <w:num w:numId="22">
    <w:abstractNumId w:val="24"/>
  </w:num>
  <w:num w:numId="23">
    <w:abstractNumId w:val="25"/>
  </w:num>
  <w:num w:numId="24">
    <w:abstractNumId w:val="37"/>
  </w:num>
  <w:num w:numId="25">
    <w:abstractNumId w:val="6"/>
  </w:num>
  <w:num w:numId="26">
    <w:abstractNumId w:val="8"/>
  </w:num>
  <w:num w:numId="27">
    <w:abstractNumId w:val="10"/>
  </w:num>
  <w:num w:numId="28">
    <w:abstractNumId w:val="3"/>
  </w:num>
  <w:num w:numId="29">
    <w:abstractNumId w:val="4"/>
  </w:num>
  <w:num w:numId="30">
    <w:abstractNumId w:val="40"/>
  </w:num>
  <w:num w:numId="31">
    <w:abstractNumId w:val="41"/>
  </w:num>
  <w:num w:numId="32">
    <w:abstractNumId w:val="36"/>
  </w:num>
  <w:num w:numId="33">
    <w:abstractNumId w:val="43"/>
  </w:num>
  <w:num w:numId="34">
    <w:abstractNumId w:val="42"/>
  </w:num>
  <w:num w:numId="35">
    <w:abstractNumId w:val="26"/>
  </w:num>
  <w:num w:numId="36">
    <w:abstractNumId w:val="23"/>
  </w:num>
  <w:num w:numId="37">
    <w:abstractNumId w:val="20"/>
  </w:num>
  <w:num w:numId="38">
    <w:abstractNumId w:val="27"/>
  </w:num>
  <w:num w:numId="39">
    <w:abstractNumId w:val="30"/>
  </w:num>
  <w:num w:numId="40">
    <w:abstractNumId w:val="5"/>
  </w:num>
  <w:num w:numId="41">
    <w:abstractNumId w:val="22"/>
  </w:num>
  <w:num w:numId="42">
    <w:abstractNumId w:val="33"/>
  </w:num>
  <w:num w:numId="43">
    <w:abstractNumId w:val="32"/>
  </w:num>
  <w:num w:numId="44">
    <w:abstractNumId w:val="21"/>
  </w:num>
  <w:num w:numId="45">
    <w:abstractNumId w:val="39"/>
  </w:num>
  <w:num w:numId="46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9"/>
  <w:autoHyphenation/>
  <w:hyphenationZone w:val="34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243832"/>
    <w:rsid w:val="0000158C"/>
    <w:rsid w:val="00002122"/>
    <w:rsid w:val="00014774"/>
    <w:rsid w:val="000168E4"/>
    <w:rsid w:val="0002328E"/>
    <w:rsid w:val="00023B19"/>
    <w:rsid w:val="00024F33"/>
    <w:rsid w:val="00027FED"/>
    <w:rsid w:val="00033645"/>
    <w:rsid w:val="0003582C"/>
    <w:rsid w:val="00035E73"/>
    <w:rsid w:val="0003661C"/>
    <w:rsid w:val="0004098A"/>
    <w:rsid w:val="00042FC4"/>
    <w:rsid w:val="000507A6"/>
    <w:rsid w:val="00050B28"/>
    <w:rsid w:val="00053D5A"/>
    <w:rsid w:val="0006512A"/>
    <w:rsid w:val="000674BC"/>
    <w:rsid w:val="000951D1"/>
    <w:rsid w:val="000A0752"/>
    <w:rsid w:val="000A1438"/>
    <w:rsid w:val="000A5B6D"/>
    <w:rsid w:val="000A77F4"/>
    <w:rsid w:val="000A7B36"/>
    <w:rsid w:val="000B204A"/>
    <w:rsid w:val="000C32CE"/>
    <w:rsid w:val="000C4229"/>
    <w:rsid w:val="000E1F94"/>
    <w:rsid w:val="000E7621"/>
    <w:rsid w:val="000F6D68"/>
    <w:rsid w:val="00100E3F"/>
    <w:rsid w:val="0010148C"/>
    <w:rsid w:val="00103FD5"/>
    <w:rsid w:val="00106A42"/>
    <w:rsid w:val="00106DDB"/>
    <w:rsid w:val="00107E9B"/>
    <w:rsid w:val="0011145B"/>
    <w:rsid w:val="00112085"/>
    <w:rsid w:val="001123B2"/>
    <w:rsid w:val="00112D2E"/>
    <w:rsid w:val="001133EC"/>
    <w:rsid w:val="00124518"/>
    <w:rsid w:val="0013147E"/>
    <w:rsid w:val="00131BAD"/>
    <w:rsid w:val="00134230"/>
    <w:rsid w:val="00136E36"/>
    <w:rsid w:val="00142B6C"/>
    <w:rsid w:val="00143A32"/>
    <w:rsid w:val="00146ACB"/>
    <w:rsid w:val="001506CF"/>
    <w:rsid w:val="00155913"/>
    <w:rsid w:val="0015703D"/>
    <w:rsid w:val="00164282"/>
    <w:rsid w:val="0016735B"/>
    <w:rsid w:val="00185BBF"/>
    <w:rsid w:val="00187776"/>
    <w:rsid w:val="001956AF"/>
    <w:rsid w:val="001972A2"/>
    <w:rsid w:val="001A1DCB"/>
    <w:rsid w:val="001A2D35"/>
    <w:rsid w:val="001A4226"/>
    <w:rsid w:val="001B0AF0"/>
    <w:rsid w:val="001B288C"/>
    <w:rsid w:val="001B2951"/>
    <w:rsid w:val="001B48C9"/>
    <w:rsid w:val="001C2A1F"/>
    <w:rsid w:val="001D38B1"/>
    <w:rsid w:val="001D3E00"/>
    <w:rsid w:val="001E4EE4"/>
    <w:rsid w:val="001F29D7"/>
    <w:rsid w:val="001F4165"/>
    <w:rsid w:val="001F4CC7"/>
    <w:rsid w:val="001F7C87"/>
    <w:rsid w:val="002044CF"/>
    <w:rsid w:val="00215C12"/>
    <w:rsid w:val="0022023E"/>
    <w:rsid w:val="002228CA"/>
    <w:rsid w:val="00227183"/>
    <w:rsid w:val="00237F0E"/>
    <w:rsid w:val="0024005A"/>
    <w:rsid w:val="002430BB"/>
    <w:rsid w:val="00243832"/>
    <w:rsid w:val="00246D25"/>
    <w:rsid w:val="0024706B"/>
    <w:rsid w:val="0024729F"/>
    <w:rsid w:val="00262D0A"/>
    <w:rsid w:val="00262D18"/>
    <w:rsid w:val="00266505"/>
    <w:rsid w:val="0026710F"/>
    <w:rsid w:val="00267BEF"/>
    <w:rsid w:val="002723CE"/>
    <w:rsid w:val="002730B1"/>
    <w:rsid w:val="002758F6"/>
    <w:rsid w:val="00277768"/>
    <w:rsid w:val="002A0913"/>
    <w:rsid w:val="002A2A5F"/>
    <w:rsid w:val="002B0D1C"/>
    <w:rsid w:val="002B5802"/>
    <w:rsid w:val="002B6CB3"/>
    <w:rsid w:val="002C0A1D"/>
    <w:rsid w:val="002C29FC"/>
    <w:rsid w:val="002C455A"/>
    <w:rsid w:val="002C5C09"/>
    <w:rsid w:val="002D0C99"/>
    <w:rsid w:val="002D3E71"/>
    <w:rsid w:val="002D58C8"/>
    <w:rsid w:val="002D5E2E"/>
    <w:rsid w:val="002D61B7"/>
    <w:rsid w:val="002D69AA"/>
    <w:rsid w:val="002D6C33"/>
    <w:rsid w:val="002D7FDD"/>
    <w:rsid w:val="002E7726"/>
    <w:rsid w:val="002F1CA5"/>
    <w:rsid w:val="002F26CF"/>
    <w:rsid w:val="003027C0"/>
    <w:rsid w:val="00311581"/>
    <w:rsid w:val="00311CD5"/>
    <w:rsid w:val="003134E6"/>
    <w:rsid w:val="00314B79"/>
    <w:rsid w:val="00314FA8"/>
    <w:rsid w:val="00317542"/>
    <w:rsid w:val="00317E77"/>
    <w:rsid w:val="00333293"/>
    <w:rsid w:val="00333FDF"/>
    <w:rsid w:val="00334BBB"/>
    <w:rsid w:val="00356E3B"/>
    <w:rsid w:val="00362348"/>
    <w:rsid w:val="00363AF3"/>
    <w:rsid w:val="0036456F"/>
    <w:rsid w:val="00366F46"/>
    <w:rsid w:val="003677F1"/>
    <w:rsid w:val="00381004"/>
    <w:rsid w:val="00383313"/>
    <w:rsid w:val="0038441F"/>
    <w:rsid w:val="0038546A"/>
    <w:rsid w:val="0038647A"/>
    <w:rsid w:val="00386945"/>
    <w:rsid w:val="00394DB0"/>
    <w:rsid w:val="003A0A4D"/>
    <w:rsid w:val="003A1144"/>
    <w:rsid w:val="003A3C38"/>
    <w:rsid w:val="003A7148"/>
    <w:rsid w:val="003C0062"/>
    <w:rsid w:val="003E2D46"/>
    <w:rsid w:val="003E4806"/>
    <w:rsid w:val="003E4C51"/>
    <w:rsid w:val="003E571A"/>
    <w:rsid w:val="003F5E32"/>
    <w:rsid w:val="004023A8"/>
    <w:rsid w:val="00413059"/>
    <w:rsid w:val="00413FFB"/>
    <w:rsid w:val="0041798F"/>
    <w:rsid w:val="004224BA"/>
    <w:rsid w:val="0043099C"/>
    <w:rsid w:val="004414DE"/>
    <w:rsid w:val="00443583"/>
    <w:rsid w:val="00444AC2"/>
    <w:rsid w:val="00452EA7"/>
    <w:rsid w:val="004545D0"/>
    <w:rsid w:val="00455B14"/>
    <w:rsid w:val="004575B2"/>
    <w:rsid w:val="0046049D"/>
    <w:rsid w:val="004640AF"/>
    <w:rsid w:val="00465B2C"/>
    <w:rsid w:val="00470792"/>
    <w:rsid w:val="00470C82"/>
    <w:rsid w:val="00471647"/>
    <w:rsid w:val="00471A95"/>
    <w:rsid w:val="00473FF3"/>
    <w:rsid w:val="00480BF9"/>
    <w:rsid w:val="00481D0C"/>
    <w:rsid w:val="00484529"/>
    <w:rsid w:val="00486634"/>
    <w:rsid w:val="00487CF4"/>
    <w:rsid w:val="00490213"/>
    <w:rsid w:val="004971DF"/>
    <w:rsid w:val="004A0464"/>
    <w:rsid w:val="004A11CA"/>
    <w:rsid w:val="004A1C23"/>
    <w:rsid w:val="004A6160"/>
    <w:rsid w:val="004A6985"/>
    <w:rsid w:val="004A6F64"/>
    <w:rsid w:val="004B1B23"/>
    <w:rsid w:val="004B4EA8"/>
    <w:rsid w:val="004B7F93"/>
    <w:rsid w:val="004C17B1"/>
    <w:rsid w:val="004C393A"/>
    <w:rsid w:val="004D34AB"/>
    <w:rsid w:val="004D46BB"/>
    <w:rsid w:val="004E0E7B"/>
    <w:rsid w:val="004E6C6B"/>
    <w:rsid w:val="004E714D"/>
    <w:rsid w:val="004E75E3"/>
    <w:rsid w:val="004F2A03"/>
    <w:rsid w:val="00501D1B"/>
    <w:rsid w:val="005117C5"/>
    <w:rsid w:val="005133DF"/>
    <w:rsid w:val="00513979"/>
    <w:rsid w:val="00513FBF"/>
    <w:rsid w:val="00516163"/>
    <w:rsid w:val="00520750"/>
    <w:rsid w:val="00522B51"/>
    <w:rsid w:val="00527D2A"/>
    <w:rsid w:val="00530102"/>
    <w:rsid w:val="00533221"/>
    <w:rsid w:val="005377DC"/>
    <w:rsid w:val="00544643"/>
    <w:rsid w:val="00556463"/>
    <w:rsid w:val="0056588E"/>
    <w:rsid w:val="005676C7"/>
    <w:rsid w:val="00572DDA"/>
    <w:rsid w:val="005749FA"/>
    <w:rsid w:val="00575E90"/>
    <w:rsid w:val="00583A0B"/>
    <w:rsid w:val="00592173"/>
    <w:rsid w:val="00597297"/>
    <w:rsid w:val="005973AA"/>
    <w:rsid w:val="005A1FDC"/>
    <w:rsid w:val="005A36EF"/>
    <w:rsid w:val="005A6507"/>
    <w:rsid w:val="005B1116"/>
    <w:rsid w:val="005B36D5"/>
    <w:rsid w:val="005C3D60"/>
    <w:rsid w:val="005C4FB5"/>
    <w:rsid w:val="005C7430"/>
    <w:rsid w:val="005D0099"/>
    <w:rsid w:val="005D61A7"/>
    <w:rsid w:val="005D61E6"/>
    <w:rsid w:val="005D7519"/>
    <w:rsid w:val="005D7EE4"/>
    <w:rsid w:val="005E1632"/>
    <w:rsid w:val="005E2CA5"/>
    <w:rsid w:val="005E7B7F"/>
    <w:rsid w:val="005F5E1A"/>
    <w:rsid w:val="006002F8"/>
    <w:rsid w:val="0060679D"/>
    <w:rsid w:val="00613F21"/>
    <w:rsid w:val="00620C8E"/>
    <w:rsid w:val="006223AA"/>
    <w:rsid w:val="00635DB9"/>
    <w:rsid w:val="006402E6"/>
    <w:rsid w:val="00646AD2"/>
    <w:rsid w:val="006541C2"/>
    <w:rsid w:val="00662858"/>
    <w:rsid w:val="006755E6"/>
    <w:rsid w:val="00686A96"/>
    <w:rsid w:val="0069490C"/>
    <w:rsid w:val="006A2BE6"/>
    <w:rsid w:val="006E12D4"/>
    <w:rsid w:val="006E14CE"/>
    <w:rsid w:val="006F1D78"/>
    <w:rsid w:val="00700467"/>
    <w:rsid w:val="007057AE"/>
    <w:rsid w:val="00705FBB"/>
    <w:rsid w:val="0071093B"/>
    <w:rsid w:val="00714448"/>
    <w:rsid w:val="00716A90"/>
    <w:rsid w:val="007265FC"/>
    <w:rsid w:val="007302B5"/>
    <w:rsid w:val="00733594"/>
    <w:rsid w:val="00737D50"/>
    <w:rsid w:val="00746CA7"/>
    <w:rsid w:val="00746D18"/>
    <w:rsid w:val="007478F6"/>
    <w:rsid w:val="00750B70"/>
    <w:rsid w:val="0075610A"/>
    <w:rsid w:val="007571B5"/>
    <w:rsid w:val="0076441C"/>
    <w:rsid w:val="00767219"/>
    <w:rsid w:val="00770E70"/>
    <w:rsid w:val="0077786C"/>
    <w:rsid w:val="00784317"/>
    <w:rsid w:val="007855C3"/>
    <w:rsid w:val="00786F7F"/>
    <w:rsid w:val="007946C3"/>
    <w:rsid w:val="00795699"/>
    <w:rsid w:val="007A1192"/>
    <w:rsid w:val="007A1C0D"/>
    <w:rsid w:val="007A6D7F"/>
    <w:rsid w:val="007B321D"/>
    <w:rsid w:val="007C141B"/>
    <w:rsid w:val="007C42F6"/>
    <w:rsid w:val="007C7CDC"/>
    <w:rsid w:val="007D6EAE"/>
    <w:rsid w:val="007E1058"/>
    <w:rsid w:val="007E2EE7"/>
    <w:rsid w:val="007F162A"/>
    <w:rsid w:val="007F3BB0"/>
    <w:rsid w:val="007F455D"/>
    <w:rsid w:val="007F4B4A"/>
    <w:rsid w:val="00800981"/>
    <w:rsid w:val="00801147"/>
    <w:rsid w:val="008053CD"/>
    <w:rsid w:val="008141E9"/>
    <w:rsid w:val="00815B0F"/>
    <w:rsid w:val="008258B5"/>
    <w:rsid w:val="00832B79"/>
    <w:rsid w:val="008432DF"/>
    <w:rsid w:val="008440EA"/>
    <w:rsid w:val="00850161"/>
    <w:rsid w:val="008516FE"/>
    <w:rsid w:val="00855EB6"/>
    <w:rsid w:val="00860115"/>
    <w:rsid w:val="008803C3"/>
    <w:rsid w:val="00884B2A"/>
    <w:rsid w:val="0088764D"/>
    <w:rsid w:val="00887ED4"/>
    <w:rsid w:val="00890B10"/>
    <w:rsid w:val="008A6308"/>
    <w:rsid w:val="008A6993"/>
    <w:rsid w:val="008B6F70"/>
    <w:rsid w:val="008C0A0A"/>
    <w:rsid w:val="008C0D68"/>
    <w:rsid w:val="008C1A8B"/>
    <w:rsid w:val="008C2B73"/>
    <w:rsid w:val="008C398B"/>
    <w:rsid w:val="008C4DDA"/>
    <w:rsid w:val="008C77A8"/>
    <w:rsid w:val="008D1E87"/>
    <w:rsid w:val="008D4930"/>
    <w:rsid w:val="008E0EA8"/>
    <w:rsid w:val="008E2908"/>
    <w:rsid w:val="008E29D5"/>
    <w:rsid w:val="008F2583"/>
    <w:rsid w:val="008F522C"/>
    <w:rsid w:val="008F55F2"/>
    <w:rsid w:val="008F6D3E"/>
    <w:rsid w:val="00905F1B"/>
    <w:rsid w:val="009070CD"/>
    <w:rsid w:val="009113B9"/>
    <w:rsid w:val="00921400"/>
    <w:rsid w:val="00926E6A"/>
    <w:rsid w:val="00940C57"/>
    <w:rsid w:val="00965579"/>
    <w:rsid w:val="009674F7"/>
    <w:rsid w:val="0097727D"/>
    <w:rsid w:val="00986CAA"/>
    <w:rsid w:val="00987709"/>
    <w:rsid w:val="00991C3D"/>
    <w:rsid w:val="009924DF"/>
    <w:rsid w:val="009A42C5"/>
    <w:rsid w:val="009A4D0B"/>
    <w:rsid w:val="009B2FA5"/>
    <w:rsid w:val="009B3056"/>
    <w:rsid w:val="009B50D9"/>
    <w:rsid w:val="009C12F6"/>
    <w:rsid w:val="009C57E1"/>
    <w:rsid w:val="009D369A"/>
    <w:rsid w:val="009D4EF9"/>
    <w:rsid w:val="009D5AAC"/>
    <w:rsid w:val="009E4BE6"/>
    <w:rsid w:val="009E70DE"/>
    <w:rsid w:val="009E753F"/>
    <w:rsid w:val="009F04C3"/>
    <w:rsid w:val="009F5381"/>
    <w:rsid w:val="009F6A72"/>
    <w:rsid w:val="00A04357"/>
    <w:rsid w:val="00A06434"/>
    <w:rsid w:val="00A12F5B"/>
    <w:rsid w:val="00A15223"/>
    <w:rsid w:val="00A22FA7"/>
    <w:rsid w:val="00A235D5"/>
    <w:rsid w:val="00A2597E"/>
    <w:rsid w:val="00A462D6"/>
    <w:rsid w:val="00A509BD"/>
    <w:rsid w:val="00A50BF7"/>
    <w:rsid w:val="00A54297"/>
    <w:rsid w:val="00A5653D"/>
    <w:rsid w:val="00A658C9"/>
    <w:rsid w:val="00A762F7"/>
    <w:rsid w:val="00A825EF"/>
    <w:rsid w:val="00A84E50"/>
    <w:rsid w:val="00A85EFF"/>
    <w:rsid w:val="00A870D0"/>
    <w:rsid w:val="00A92A17"/>
    <w:rsid w:val="00A96178"/>
    <w:rsid w:val="00AA1FB7"/>
    <w:rsid w:val="00AA476B"/>
    <w:rsid w:val="00AB1C5F"/>
    <w:rsid w:val="00AB7AC8"/>
    <w:rsid w:val="00AC2E6B"/>
    <w:rsid w:val="00AC372B"/>
    <w:rsid w:val="00AD3C1D"/>
    <w:rsid w:val="00AE29F8"/>
    <w:rsid w:val="00AE2B77"/>
    <w:rsid w:val="00AE352C"/>
    <w:rsid w:val="00AE3B47"/>
    <w:rsid w:val="00AE3E1A"/>
    <w:rsid w:val="00AE556B"/>
    <w:rsid w:val="00AF1B23"/>
    <w:rsid w:val="00AF2BB2"/>
    <w:rsid w:val="00B026DA"/>
    <w:rsid w:val="00B0608D"/>
    <w:rsid w:val="00B07F02"/>
    <w:rsid w:val="00B1129A"/>
    <w:rsid w:val="00B15938"/>
    <w:rsid w:val="00B21331"/>
    <w:rsid w:val="00B26153"/>
    <w:rsid w:val="00B323E6"/>
    <w:rsid w:val="00B44B1A"/>
    <w:rsid w:val="00B46359"/>
    <w:rsid w:val="00B47C5A"/>
    <w:rsid w:val="00B50D26"/>
    <w:rsid w:val="00B514A7"/>
    <w:rsid w:val="00B516EE"/>
    <w:rsid w:val="00B535E9"/>
    <w:rsid w:val="00B5689E"/>
    <w:rsid w:val="00B64261"/>
    <w:rsid w:val="00B676CA"/>
    <w:rsid w:val="00B80492"/>
    <w:rsid w:val="00B80ACB"/>
    <w:rsid w:val="00B83107"/>
    <w:rsid w:val="00B858DC"/>
    <w:rsid w:val="00B860BA"/>
    <w:rsid w:val="00B8718D"/>
    <w:rsid w:val="00B96FE3"/>
    <w:rsid w:val="00BA1E8C"/>
    <w:rsid w:val="00BA20CB"/>
    <w:rsid w:val="00BA2802"/>
    <w:rsid w:val="00BC70D4"/>
    <w:rsid w:val="00BD0E4D"/>
    <w:rsid w:val="00BD278B"/>
    <w:rsid w:val="00BE071B"/>
    <w:rsid w:val="00BE5842"/>
    <w:rsid w:val="00BE5F54"/>
    <w:rsid w:val="00BF6A88"/>
    <w:rsid w:val="00C01EE4"/>
    <w:rsid w:val="00C23D21"/>
    <w:rsid w:val="00C26188"/>
    <w:rsid w:val="00C30C98"/>
    <w:rsid w:val="00C331DC"/>
    <w:rsid w:val="00C40041"/>
    <w:rsid w:val="00C4357A"/>
    <w:rsid w:val="00C4497A"/>
    <w:rsid w:val="00C44C61"/>
    <w:rsid w:val="00C473A5"/>
    <w:rsid w:val="00C517E7"/>
    <w:rsid w:val="00C5304D"/>
    <w:rsid w:val="00C55D36"/>
    <w:rsid w:val="00C601C4"/>
    <w:rsid w:val="00C61C39"/>
    <w:rsid w:val="00C7035E"/>
    <w:rsid w:val="00C7362A"/>
    <w:rsid w:val="00C75B0C"/>
    <w:rsid w:val="00C84DA1"/>
    <w:rsid w:val="00C92308"/>
    <w:rsid w:val="00C95861"/>
    <w:rsid w:val="00C96E4C"/>
    <w:rsid w:val="00CA5327"/>
    <w:rsid w:val="00CB3161"/>
    <w:rsid w:val="00CB4F19"/>
    <w:rsid w:val="00CC2E30"/>
    <w:rsid w:val="00CD0147"/>
    <w:rsid w:val="00CD61B3"/>
    <w:rsid w:val="00CD6AC8"/>
    <w:rsid w:val="00CE1C86"/>
    <w:rsid w:val="00CE5F22"/>
    <w:rsid w:val="00CE7E34"/>
    <w:rsid w:val="00CF19F1"/>
    <w:rsid w:val="00CF24B8"/>
    <w:rsid w:val="00CF4987"/>
    <w:rsid w:val="00D111D4"/>
    <w:rsid w:val="00D15112"/>
    <w:rsid w:val="00D2035E"/>
    <w:rsid w:val="00D22870"/>
    <w:rsid w:val="00D33F74"/>
    <w:rsid w:val="00D34910"/>
    <w:rsid w:val="00D41F85"/>
    <w:rsid w:val="00D47670"/>
    <w:rsid w:val="00D519A7"/>
    <w:rsid w:val="00D526A5"/>
    <w:rsid w:val="00D60AB8"/>
    <w:rsid w:val="00D62023"/>
    <w:rsid w:val="00D657D3"/>
    <w:rsid w:val="00D742B4"/>
    <w:rsid w:val="00D74A24"/>
    <w:rsid w:val="00D75427"/>
    <w:rsid w:val="00D82D43"/>
    <w:rsid w:val="00D95FDC"/>
    <w:rsid w:val="00D97518"/>
    <w:rsid w:val="00DA35BA"/>
    <w:rsid w:val="00DA4A8B"/>
    <w:rsid w:val="00DB379A"/>
    <w:rsid w:val="00DB5364"/>
    <w:rsid w:val="00DC67FF"/>
    <w:rsid w:val="00DD3B23"/>
    <w:rsid w:val="00DD5208"/>
    <w:rsid w:val="00DD60FE"/>
    <w:rsid w:val="00DE4190"/>
    <w:rsid w:val="00DE51D5"/>
    <w:rsid w:val="00DF2173"/>
    <w:rsid w:val="00DF6BD8"/>
    <w:rsid w:val="00E05DD2"/>
    <w:rsid w:val="00E05F05"/>
    <w:rsid w:val="00E10405"/>
    <w:rsid w:val="00E10B26"/>
    <w:rsid w:val="00E258FB"/>
    <w:rsid w:val="00E345F5"/>
    <w:rsid w:val="00E36B8E"/>
    <w:rsid w:val="00E430DC"/>
    <w:rsid w:val="00E445EA"/>
    <w:rsid w:val="00E5492F"/>
    <w:rsid w:val="00E63CAD"/>
    <w:rsid w:val="00E755B6"/>
    <w:rsid w:val="00E831CA"/>
    <w:rsid w:val="00E833B4"/>
    <w:rsid w:val="00E83C4F"/>
    <w:rsid w:val="00E91574"/>
    <w:rsid w:val="00EA46FF"/>
    <w:rsid w:val="00EA7D3E"/>
    <w:rsid w:val="00EB430C"/>
    <w:rsid w:val="00EC10A3"/>
    <w:rsid w:val="00EC1A67"/>
    <w:rsid w:val="00EC4EDF"/>
    <w:rsid w:val="00EC6019"/>
    <w:rsid w:val="00ED37D5"/>
    <w:rsid w:val="00ED38AF"/>
    <w:rsid w:val="00ED4EAC"/>
    <w:rsid w:val="00EE345D"/>
    <w:rsid w:val="00EF4F0E"/>
    <w:rsid w:val="00F05B6C"/>
    <w:rsid w:val="00F066D6"/>
    <w:rsid w:val="00F1111E"/>
    <w:rsid w:val="00F116CA"/>
    <w:rsid w:val="00F125DB"/>
    <w:rsid w:val="00F131CB"/>
    <w:rsid w:val="00F17618"/>
    <w:rsid w:val="00F25959"/>
    <w:rsid w:val="00F261F0"/>
    <w:rsid w:val="00F272AA"/>
    <w:rsid w:val="00F27765"/>
    <w:rsid w:val="00F55417"/>
    <w:rsid w:val="00F5741D"/>
    <w:rsid w:val="00F622CA"/>
    <w:rsid w:val="00F70623"/>
    <w:rsid w:val="00F74221"/>
    <w:rsid w:val="00F8678C"/>
    <w:rsid w:val="00F8692E"/>
    <w:rsid w:val="00F94142"/>
    <w:rsid w:val="00F942A4"/>
    <w:rsid w:val="00F94D03"/>
    <w:rsid w:val="00FA67F7"/>
    <w:rsid w:val="00FB5A2B"/>
    <w:rsid w:val="00FC0F42"/>
    <w:rsid w:val="00FC36EC"/>
    <w:rsid w:val="00FD0372"/>
    <w:rsid w:val="00FE053C"/>
    <w:rsid w:val="00FF1E5D"/>
    <w:rsid w:val="00FF3DB3"/>
    <w:rsid w:val="00FF4117"/>
    <w:rsid w:val="00FF5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B4EA8"/>
    <w:pPr>
      <w:jc w:val="both"/>
    </w:pPr>
    <w:rPr>
      <w:rFonts w:ascii="Bookman Old Style" w:hAnsi="Bookman Old Style"/>
      <w:sz w:val="24"/>
    </w:rPr>
  </w:style>
  <w:style w:type="paragraph" w:styleId="Cmsor1">
    <w:name w:val="heading 1"/>
    <w:basedOn w:val="Norml"/>
    <w:next w:val="Norml"/>
    <w:qFormat/>
    <w:rsid w:val="004B4EA8"/>
    <w:pPr>
      <w:keepNext/>
      <w:spacing w:before="240" w:after="120"/>
      <w:jc w:val="left"/>
      <w:outlineLvl w:val="0"/>
    </w:pPr>
    <w:rPr>
      <w:b/>
      <w:i/>
      <w:kern w:val="28"/>
      <w:sz w:val="28"/>
      <w:u w:val="double"/>
    </w:rPr>
  </w:style>
  <w:style w:type="paragraph" w:styleId="Cmsor2">
    <w:name w:val="heading 2"/>
    <w:basedOn w:val="Norml"/>
    <w:next w:val="Norml"/>
    <w:link w:val="Cmsor2Char"/>
    <w:qFormat/>
    <w:rsid w:val="004B4EA8"/>
    <w:pPr>
      <w:keepNext/>
      <w:spacing w:before="240" w:after="60"/>
      <w:outlineLvl w:val="1"/>
    </w:pPr>
    <w:rPr>
      <w:i/>
      <w:sz w:val="26"/>
    </w:rPr>
  </w:style>
  <w:style w:type="paragraph" w:styleId="Cmsor3">
    <w:name w:val="heading 3"/>
    <w:basedOn w:val="Norml"/>
    <w:next w:val="Norml"/>
    <w:link w:val="Cmsor3Char"/>
    <w:qFormat/>
    <w:rsid w:val="002723CE"/>
    <w:pPr>
      <w:keepNext/>
      <w:spacing w:before="240" w:after="60"/>
      <w:ind w:left="284"/>
      <w:outlineLvl w:val="2"/>
    </w:pPr>
    <w:rPr>
      <w:b/>
    </w:rPr>
  </w:style>
  <w:style w:type="paragraph" w:styleId="Cmsor4">
    <w:name w:val="heading 4"/>
    <w:basedOn w:val="Cmsor3"/>
    <w:next w:val="Norml"/>
    <w:qFormat/>
    <w:rsid w:val="004B4EA8"/>
    <w:pPr>
      <w:outlineLvl w:val="3"/>
    </w:pPr>
  </w:style>
  <w:style w:type="paragraph" w:styleId="Cmsor5">
    <w:name w:val="heading 5"/>
    <w:basedOn w:val="Cmsor4"/>
    <w:next w:val="Norml"/>
    <w:qFormat/>
    <w:rsid w:val="004B4EA8"/>
    <w:pPr>
      <w:outlineLvl w:val="4"/>
    </w:pPr>
  </w:style>
  <w:style w:type="paragraph" w:styleId="Cmsor6">
    <w:name w:val="heading 6"/>
    <w:basedOn w:val="Cmsor5"/>
    <w:next w:val="Norml"/>
    <w:qFormat/>
    <w:rsid w:val="004B4EA8"/>
    <w:pPr>
      <w:outlineLvl w:val="5"/>
    </w:pPr>
  </w:style>
  <w:style w:type="paragraph" w:styleId="Cmsor7">
    <w:name w:val="heading 7"/>
    <w:basedOn w:val="Cmsor6"/>
    <w:next w:val="Norml"/>
    <w:qFormat/>
    <w:rsid w:val="004B4EA8"/>
    <w:pPr>
      <w:outlineLvl w:val="6"/>
    </w:pPr>
  </w:style>
  <w:style w:type="paragraph" w:styleId="Cmsor8">
    <w:name w:val="heading 8"/>
    <w:basedOn w:val="Cmsor7"/>
    <w:next w:val="Norml"/>
    <w:qFormat/>
    <w:rsid w:val="004B4EA8"/>
    <w:pPr>
      <w:outlineLvl w:val="7"/>
    </w:pPr>
  </w:style>
  <w:style w:type="paragraph" w:styleId="Cmsor9">
    <w:name w:val="heading 9"/>
    <w:basedOn w:val="Cmsor8"/>
    <w:next w:val="Norml"/>
    <w:qFormat/>
    <w:rsid w:val="004B4EA8"/>
    <w:pPr>
      <w:outlineLvl w:val="8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huz1">
    <w:name w:val="behuz1"/>
    <w:basedOn w:val="Norml"/>
    <w:rsid w:val="00F05B6C"/>
    <w:pPr>
      <w:ind w:left="1134"/>
    </w:pPr>
  </w:style>
  <w:style w:type="paragraph" w:styleId="lfej">
    <w:name w:val="header"/>
    <w:basedOn w:val="Norml"/>
    <w:rsid w:val="004B4EA8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paragraph" w:styleId="llb">
    <w:name w:val="footer"/>
    <w:basedOn w:val="Norml"/>
    <w:rsid w:val="004B4EA8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styleId="Oldalszm">
    <w:name w:val="page number"/>
    <w:basedOn w:val="Bekezdsalapbettpusa"/>
    <w:rsid w:val="004B4EA8"/>
  </w:style>
  <w:style w:type="paragraph" w:customStyle="1" w:styleId="tab1">
    <w:name w:val="tab1"/>
    <w:basedOn w:val="Norml"/>
    <w:rsid w:val="004B4EA8"/>
    <w:pPr>
      <w:tabs>
        <w:tab w:val="left" w:pos="1134"/>
        <w:tab w:val="left" w:pos="3969"/>
      </w:tabs>
    </w:pPr>
  </w:style>
  <w:style w:type="paragraph" w:styleId="Szvegblokk">
    <w:name w:val="Block Text"/>
    <w:basedOn w:val="Norml"/>
    <w:rsid w:val="004B4EA8"/>
    <w:pPr>
      <w:tabs>
        <w:tab w:val="left" w:pos="7797"/>
      </w:tabs>
      <w:ind w:left="1276" w:right="1417"/>
      <w:jc w:val="center"/>
    </w:pPr>
  </w:style>
  <w:style w:type="paragraph" w:customStyle="1" w:styleId="behuz2">
    <w:name w:val="behuz2"/>
    <w:basedOn w:val="behuz1"/>
    <w:rsid w:val="004B4EA8"/>
    <w:pPr>
      <w:numPr>
        <w:numId w:val="1"/>
      </w:numPr>
    </w:pPr>
  </w:style>
  <w:style w:type="paragraph" w:styleId="Buborkszveg">
    <w:name w:val="Balloon Text"/>
    <w:basedOn w:val="Norml"/>
    <w:semiHidden/>
    <w:rsid w:val="002E772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qFormat/>
    <w:rsid w:val="004B4EA8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sor3Char">
    <w:name w:val="Címsor 3 Char"/>
    <w:basedOn w:val="Bekezdsalapbettpusa"/>
    <w:link w:val="Cmsor3"/>
    <w:rsid w:val="002723CE"/>
    <w:rPr>
      <w:rFonts w:ascii="Bookman Old Style" w:hAnsi="Bookman Old Style"/>
      <w:b/>
      <w:sz w:val="24"/>
    </w:rPr>
  </w:style>
  <w:style w:type="paragraph" w:styleId="TJ1">
    <w:name w:val="toc 1"/>
    <w:basedOn w:val="Norml"/>
    <w:next w:val="Norml"/>
    <w:autoRedefine/>
    <w:uiPriority w:val="39"/>
    <w:unhideWhenUsed/>
    <w:rsid w:val="007A1192"/>
  </w:style>
  <w:style w:type="character" w:styleId="Hiperhivatkozs">
    <w:name w:val="Hyperlink"/>
    <w:basedOn w:val="Bekezdsalapbettpusa"/>
    <w:uiPriority w:val="99"/>
    <w:unhideWhenUsed/>
    <w:rsid w:val="007A1192"/>
    <w:rPr>
      <w:color w:val="0000FF"/>
      <w:u w:val="single"/>
    </w:rPr>
  </w:style>
  <w:style w:type="paragraph" w:styleId="TJ2">
    <w:name w:val="toc 2"/>
    <w:basedOn w:val="Norml"/>
    <w:next w:val="Norml"/>
    <w:autoRedefine/>
    <w:uiPriority w:val="39"/>
    <w:rsid w:val="009A4D0B"/>
    <w:pPr>
      <w:ind w:left="240"/>
    </w:pPr>
  </w:style>
  <w:style w:type="paragraph" w:styleId="TJ3">
    <w:name w:val="toc 3"/>
    <w:basedOn w:val="Norml"/>
    <w:next w:val="Norml"/>
    <w:autoRedefine/>
    <w:uiPriority w:val="39"/>
    <w:rsid w:val="00363AF3"/>
    <w:pPr>
      <w:ind w:left="480"/>
    </w:pPr>
  </w:style>
  <w:style w:type="paragraph" w:styleId="Listaszerbekezds">
    <w:name w:val="List Paragraph"/>
    <w:basedOn w:val="Norml"/>
    <w:uiPriority w:val="34"/>
    <w:qFormat/>
    <w:rsid w:val="00B516EE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rsid w:val="002C29FC"/>
    <w:rPr>
      <w:rFonts w:ascii="Bookman Old Style" w:hAnsi="Bookman Old Style"/>
      <w:i/>
      <w:sz w:val="26"/>
    </w:rPr>
  </w:style>
  <w:style w:type="paragraph" w:styleId="Kpalrs">
    <w:name w:val="caption"/>
    <w:basedOn w:val="Norml"/>
    <w:next w:val="Norml"/>
    <w:unhideWhenUsed/>
    <w:qFormat/>
    <w:rsid w:val="008C2B7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ok\Szabolcsterv\doku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CE89D5-FD38-4E9F-88BC-CFF17724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doku.dot</Template>
  <TotalTime>395</TotalTime>
  <Pages>11</Pages>
  <Words>225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Doku</vt:lpstr>
    </vt:vector>
  </TitlesOfParts>
  <Company/>
  <LinksUpToDate>false</LinksUpToDate>
  <CharactersWithSpaces>1775</CharactersWithSpaces>
  <SharedDoc>false</SharedDoc>
  <HLinks>
    <vt:vector size="84" baseType="variant"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_Toc384043426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_Toc384043425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_Toc384043424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_Toc384043423</vt:lpwstr>
      </vt:variant>
      <vt:variant>
        <vt:i4>1966135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_Toc384043422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_Toc384043421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_Toc384043420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_Toc384043419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_Toc384043418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_Toc384043417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_Toc384043416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_Toc384043415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_Toc384043414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_Toc384043413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</dc:title>
  <dc:creator>Hajdu Gyula</dc:creator>
  <cp:lastModifiedBy>Felhasználó</cp:lastModifiedBy>
  <cp:revision>13</cp:revision>
  <cp:lastPrinted>2014-06-20T09:49:00Z</cp:lastPrinted>
  <dcterms:created xsi:type="dcterms:W3CDTF">2015-10-07T14:33:00Z</dcterms:created>
  <dcterms:modified xsi:type="dcterms:W3CDTF">2015-10-08T12:59:00Z</dcterms:modified>
</cp:coreProperties>
</file>