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62A" w:rsidRPr="00EE613F" w:rsidRDefault="009C12F6" w:rsidP="00C7362A">
      <w:pPr>
        <w:widowControl w:val="0"/>
        <w:autoSpaceDE w:val="0"/>
        <w:autoSpaceDN w:val="0"/>
        <w:adjustRightInd w:val="0"/>
        <w:rPr>
          <w:rFonts w:cs="Bookman Old Style"/>
          <w:b/>
          <w:bCs/>
          <w:sz w:val="36"/>
          <w:szCs w:val="36"/>
        </w:rPr>
      </w:pPr>
      <w:r>
        <w:rPr>
          <w:rFonts w:cs="Bookman Old Style"/>
          <w:b/>
          <w:bCs/>
          <w:sz w:val="36"/>
          <w:szCs w:val="36"/>
        </w:rPr>
        <w:t>Tiszántúli Építő Kft.</w:t>
      </w:r>
    </w:p>
    <w:p w:rsidR="00C7362A" w:rsidRPr="00EE613F" w:rsidRDefault="009C12F6" w:rsidP="00C7362A">
      <w:pPr>
        <w:widowControl w:val="0"/>
        <w:autoSpaceDE w:val="0"/>
        <w:autoSpaceDN w:val="0"/>
        <w:adjustRightInd w:val="0"/>
        <w:rPr>
          <w:rFonts w:cs="Bookman Old Style"/>
          <w:b/>
          <w:bCs/>
        </w:rPr>
      </w:pPr>
      <w:r>
        <w:rPr>
          <w:rFonts w:cs="Bookman Old Style"/>
          <w:b/>
          <w:bCs/>
        </w:rPr>
        <w:t>Nyíregyháza, Mező</w:t>
      </w:r>
      <w:r w:rsidR="00C7362A" w:rsidRPr="00EE613F">
        <w:rPr>
          <w:rFonts w:cs="Bookman Old Style"/>
          <w:b/>
          <w:bCs/>
        </w:rPr>
        <w:t xml:space="preserve"> u. 6. szám</w:t>
      </w:r>
    </w:p>
    <w:p w:rsidR="00C7362A" w:rsidRPr="00EE613F" w:rsidRDefault="009C12F6" w:rsidP="00C7362A">
      <w:pPr>
        <w:widowControl w:val="0"/>
        <w:autoSpaceDE w:val="0"/>
        <w:autoSpaceDN w:val="0"/>
        <w:adjustRightInd w:val="0"/>
        <w:rPr>
          <w:rFonts w:cs="Bookman Old Style"/>
          <w:b/>
          <w:bCs/>
        </w:rPr>
      </w:pPr>
      <w:r>
        <w:rPr>
          <w:rFonts w:cs="Bookman Old Style"/>
          <w:b/>
          <w:bCs/>
        </w:rPr>
        <w:t>Tel</w:t>
      </w:r>
      <w:proofErr w:type="gramStart"/>
      <w:r>
        <w:rPr>
          <w:rFonts w:cs="Bookman Old Style"/>
          <w:b/>
          <w:bCs/>
        </w:rPr>
        <w:t>.:</w:t>
      </w:r>
      <w:proofErr w:type="gramEnd"/>
      <w:r>
        <w:rPr>
          <w:rFonts w:cs="Bookman Old Style"/>
          <w:b/>
          <w:bCs/>
        </w:rPr>
        <w:t xml:space="preserve"> (30) 28-357-46</w:t>
      </w:r>
    </w:p>
    <w:p w:rsidR="00F25959" w:rsidRDefault="00F25959">
      <w:pPr>
        <w:rPr>
          <w:b/>
        </w:rPr>
      </w:pPr>
    </w:p>
    <w:p w:rsidR="00F942A4" w:rsidRDefault="00F942A4">
      <w:pPr>
        <w:rPr>
          <w:b/>
        </w:rPr>
      </w:pPr>
    </w:p>
    <w:p w:rsidR="00F942A4" w:rsidRDefault="00F942A4">
      <w:pPr>
        <w:jc w:val="center"/>
        <w:rPr>
          <w:b/>
          <w:sz w:val="40"/>
        </w:rPr>
      </w:pPr>
    </w:p>
    <w:p w:rsidR="00F942A4" w:rsidRDefault="00F942A4">
      <w:pPr>
        <w:jc w:val="center"/>
        <w:rPr>
          <w:b/>
          <w:sz w:val="72"/>
        </w:rPr>
      </w:pPr>
    </w:p>
    <w:p w:rsidR="00F942A4" w:rsidRDefault="00F942A4">
      <w:pPr>
        <w:jc w:val="center"/>
        <w:rPr>
          <w:b/>
          <w:sz w:val="72"/>
        </w:rPr>
      </w:pPr>
    </w:p>
    <w:p w:rsidR="00F942A4" w:rsidRDefault="00F942A4">
      <w:pPr>
        <w:jc w:val="center"/>
        <w:rPr>
          <w:b/>
          <w:sz w:val="72"/>
        </w:rPr>
      </w:pPr>
    </w:p>
    <w:p w:rsidR="007C42F6" w:rsidRDefault="00AE2B77">
      <w:pPr>
        <w:jc w:val="center"/>
        <w:rPr>
          <w:b/>
          <w:caps/>
          <w:sz w:val="72"/>
          <w:szCs w:val="72"/>
        </w:rPr>
      </w:pPr>
      <w:r>
        <w:rPr>
          <w:b/>
          <w:caps/>
          <w:sz w:val="72"/>
          <w:szCs w:val="72"/>
        </w:rPr>
        <w:t>Fotódokum</w:t>
      </w:r>
      <w:r w:rsidR="008C2B73">
        <w:rPr>
          <w:b/>
          <w:caps/>
          <w:sz w:val="72"/>
          <w:szCs w:val="72"/>
        </w:rPr>
        <w:t>e</w:t>
      </w:r>
      <w:r>
        <w:rPr>
          <w:b/>
          <w:caps/>
          <w:sz w:val="72"/>
          <w:szCs w:val="72"/>
        </w:rPr>
        <w:t>N</w:t>
      </w:r>
      <w:r w:rsidR="008C2B73">
        <w:rPr>
          <w:b/>
          <w:caps/>
          <w:sz w:val="72"/>
          <w:szCs w:val="72"/>
        </w:rPr>
        <w:t>táci</w:t>
      </w:r>
      <w:r>
        <w:rPr>
          <w:b/>
          <w:caps/>
          <w:sz w:val="72"/>
          <w:szCs w:val="72"/>
        </w:rPr>
        <w:t>Ó</w:t>
      </w:r>
    </w:p>
    <w:p w:rsidR="00262D18" w:rsidRDefault="00262D18">
      <w:pPr>
        <w:jc w:val="center"/>
      </w:pPr>
    </w:p>
    <w:p w:rsidR="00F942A4" w:rsidRDefault="00023985" w:rsidP="00E755B6">
      <w:pPr>
        <w:jc w:val="center"/>
      </w:pPr>
      <w:proofErr w:type="gramStart"/>
      <w:r w:rsidRPr="00023985">
        <w:t>a</w:t>
      </w:r>
      <w:proofErr w:type="gramEnd"/>
      <w:r w:rsidRPr="00023985">
        <w:t xml:space="preserve"> Nyíregyháza, Síp utca 14-16 (hrsz.:5370) ingatlanon lévő óvoda épület fel-mérési tervéhez</w:t>
      </w:r>
    </w:p>
    <w:p w:rsidR="00F942A4" w:rsidRDefault="00F942A4"/>
    <w:p w:rsidR="00F942A4" w:rsidRDefault="00F942A4"/>
    <w:p w:rsidR="002228CA" w:rsidRDefault="002228CA">
      <w:pPr>
        <w:sectPr w:rsidR="002228CA">
          <w:pgSz w:w="11906" w:h="16838"/>
          <w:pgMar w:top="1417" w:right="1417" w:bottom="1417" w:left="1417" w:header="708" w:footer="708" w:gutter="0"/>
          <w:pgNumType w:start="1"/>
          <w:cols w:space="708"/>
        </w:sectPr>
      </w:pPr>
    </w:p>
    <w:p w:rsidR="00F942A4" w:rsidRDefault="008C2B73">
      <w:pPr>
        <w:pStyle w:val="Cm"/>
      </w:pPr>
      <w:bookmarkStart w:id="0" w:name="_Toc419271819"/>
      <w:r>
        <w:lastRenderedPageBreak/>
        <w:t>Fotódokumentáció</w:t>
      </w:r>
      <w:bookmarkEnd w:id="0"/>
    </w:p>
    <w:p w:rsidR="00F272AA" w:rsidRDefault="00023985" w:rsidP="00F272AA">
      <w:pPr>
        <w:jc w:val="center"/>
      </w:pPr>
      <w:r>
        <w:rPr>
          <w:noProof/>
        </w:rPr>
        <w:drawing>
          <wp:inline distT="0" distB="0" distL="0" distR="0">
            <wp:extent cx="5759450" cy="3556000"/>
            <wp:effectExtent l="19050" t="0" r="0" b="0"/>
            <wp:docPr id="3" name="Kép 2" descr="Felülnéz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lülnéze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2AA" w:rsidRDefault="000C1558" w:rsidP="00F272AA">
      <w:pPr>
        <w:pStyle w:val="Kpalrs"/>
        <w:jc w:val="center"/>
      </w:pPr>
      <w:fldSimple w:instr=" SEQ kép \* ARABIC ">
        <w:r w:rsidR="0036484B">
          <w:rPr>
            <w:noProof/>
          </w:rPr>
          <w:t>1</w:t>
        </w:r>
      </w:fldSimple>
      <w:r w:rsidR="00424629">
        <w:t xml:space="preserve">. kép – Felülnézet (forrás: </w:t>
      </w:r>
      <w:proofErr w:type="spellStart"/>
      <w:r w:rsidR="00424629">
        <w:t>Google</w:t>
      </w:r>
      <w:proofErr w:type="spellEnd"/>
      <w:r w:rsidR="00424629">
        <w:t xml:space="preserve"> térkép)</w:t>
      </w:r>
    </w:p>
    <w:p w:rsidR="00F272AA" w:rsidRDefault="00023985" w:rsidP="00F272AA">
      <w:pPr>
        <w:jc w:val="center"/>
      </w:pPr>
      <w:r>
        <w:rPr>
          <w:noProof/>
        </w:rPr>
        <w:drawing>
          <wp:inline distT="0" distB="0" distL="0" distR="0">
            <wp:extent cx="3009900" cy="3737748"/>
            <wp:effectExtent l="19050" t="0" r="0" b="0"/>
            <wp:docPr id="6" name="Kép 5" descr="Tet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tő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247" cy="374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2AA" w:rsidRDefault="000C1558" w:rsidP="00F272AA">
      <w:pPr>
        <w:pStyle w:val="Kpalrs"/>
        <w:jc w:val="center"/>
      </w:pPr>
      <w:fldSimple w:instr=" SEQ kép \* ARABIC ">
        <w:r w:rsidR="0036484B">
          <w:rPr>
            <w:noProof/>
          </w:rPr>
          <w:t>2</w:t>
        </w:r>
      </w:fldSimple>
      <w:r w:rsidR="00F272AA">
        <w:t xml:space="preserve">. kép – </w:t>
      </w:r>
      <w:r w:rsidR="00424629">
        <w:t xml:space="preserve">Tetőfelülnézet (forrás: </w:t>
      </w:r>
      <w:proofErr w:type="spellStart"/>
      <w:r w:rsidR="00424629">
        <w:t>Google</w:t>
      </w:r>
      <w:proofErr w:type="spellEnd"/>
      <w:r w:rsidR="00424629">
        <w:t xml:space="preserve"> térkép)</w:t>
      </w:r>
    </w:p>
    <w:p w:rsidR="00F066D6" w:rsidRDefault="00023985" w:rsidP="0002398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59450" cy="2889250"/>
            <wp:effectExtent l="19050" t="0" r="0" b="0"/>
            <wp:docPr id="11" name="Kép 10" descr="utcaké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tcakép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6D6" w:rsidRDefault="000C1558" w:rsidP="00F066D6">
      <w:pPr>
        <w:pStyle w:val="Kpalrs"/>
        <w:jc w:val="center"/>
      </w:pPr>
      <w:fldSimple w:instr=" SEQ kép \* ARABIC ">
        <w:r w:rsidR="0036484B">
          <w:rPr>
            <w:noProof/>
          </w:rPr>
          <w:t>3</w:t>
        </w:r>
      </w:fldSimple>
      <w:r w:rsidR="00424629">
        <w:t>. kép – U</w:t>
      </w:r>
      <w:r w:rsidR="00F066D6">
        <w:t xml:space="preserve">tcakép (forrás: </w:t>
      </w:r>
      <w:proofErr w:type="spellStart"/>
      <w:r w:rsidR="00F066D6">
        <w:t>Google</w:t>
      </w:r>
      <w:proofErr w:type="spellEnd"/>
      <w:r w:rsidR="00F066D6">
        <w:t xml:space="preserve"> térkép)</w:t>
      </w:r>
      <w:r w:rsidR="00424629">
        <w:t xml:space="preserve"> az új szárny építése idején (2011. dec.)</w:t>
      </w:r>
    </w:p>
    <w:p w:rsidR="00F066D6" w:rsidRDefault="00023985" w:rsidP="0002398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759450" cy="2148205"/>
            <wp:effectExtent l="19050" t="0" r="0" b="0"/>
            <wp:docPr id="12" name="Kép 11" descr="utcaké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tcakép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B73" w:rsidRDefault="000C1558" w:rsidP="008C2B73">
      <w:pPr>
        <w:pStyle w:val="Kpalrs"/>
        <w:jc w:val="center"/>
      </w:pPr>
      <w:fldSimple w:instr=" SEQ kép \* ARABIC ">
        <w:r w:rsidR="0036484B">
          <w:rPr>
            <w:noProof/>
          </w:rPr>
          <w:t>4</w:t>
        </w:r>
      </w:fldSimple>
      <w:r w:rsidR="008C2B73">
        <w:t xml:space="preserve">. kép – </w:t>
      </w:r>
      <w:r w:rsidR="00424629">
        <w:t xml:space="preserve">Utcakép (forrás: </w:t>
      </w:r>
      <w:proofErr w:type="spellStart"/>
      <w:r w:rsidR="00424629">
        <w:t>Google</w:t>
      </w:r>
      <w:proofErr w:type="spellEnd"/>
      <w:r w:rsidR="00424629">
        <w:t xml:space="preserve"> térkép) az új szárny építése idején (2011. dec.)</w:t>
      </w:r>
    </w:p>
    <w:p w:rsidR="008C2B73" w:rsidRDefault="00424629" w:rsidP="00F066D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59450" cy="3239770"/>
            <wp:effectExtent l="19050" t="0" r="0" b="0"/>
            <wp:docPr id="13" name="Kép 12" descr="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B73" w:rsidRDefault="000C1558" w:rsidP="008C2B73">
      <w:pPr>
        <w:pStyle w:val="Kpalrs"/>
        <w:jc w:val="center"/>
      </w:pPr>
      <w:fldSimple w:instr=" SEQ kép \* ARABIC ">
        <w:r w:rsidR="0036484B">
          <w:rPr>
            <w:noProof/>
          </w:rPr>
          <w:t>5</w:t>
        </w:r>
      </w:fldSimple>
      <w:r w:rsidR="008C2B73">
        <w:t xml:space="preserve">. kép – </w:t>
      </w:r>
      <w:r w:rsidR="00424629">
        <w:t>Utcafronti homlokzat (új szárny, részben a régi szárny)</w:t>
      </w:r>
    </w:p>
    <w:p w:rsidR="00424629" w:rsidRDefault="00424629" w:rsidP="00424629">
      <w:pPr>
        <w:jc w:val="center"/>
      </w:pPr>
      <w:r>
        <w:rPr>
          <w:noProof/>
        </w:rPr>
        <w:drawing>
          <wp:inline distT="0" distB="0" distL="0" distR="0">
            <wp:extent cx="5759450" cy="3239770"/>
            <wp:effectExtent l="19050" t="0" r="0" b="0"/>
            <wp:docPr id="19" name="Kép 17" descr="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629" w:rsidRDefault="00424629" w:rsidP="00424629">
      <w:pPr>
        <w:pStyle w:val="Kpalrs"/>
        <w:jc w:val="center"/>
      </w:pPr>
      <w:fldSimple w:instr=" SEQ kép \* ARABIC ">
        <w:r w:rsidR="0036484B">
          <w:rPr>
            <w:noProof/>
          </w:rPr>
          <w:t>6</w:t>
        </w:r>
      </w:fldSimple>
      <w:r>
        <w:t>. kép – Utcafronti homlokzat (régi szárny)</w:t>
      </w:r>
    </w:p>
    <w:p w:rsidR="008C2B73" w:rsidRDefault="00424629" w:rsidP="008C2B73">
      <w:pPr>
        <w:jc w:val="center"/>
      </w:pPr>
      <w:r>
        <w:rPr>
          <w:noProof/>
        </w:rPr>
        <w:lastRenderedPageBreak/>
        <w:drawing>
          <wp:inline distT="0" distB="0" distL="0" distR="0">
            <wp:extent cx="5759450" cy="3239770"/>
            <wp:effectExtent l="19050" t="0" r="0" b="0"/>
            <wp:docPr id="14" name="Kép 13" descr="DSC_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B73" w:rsidRDefault="000C1558" w:rsidP="008C2B73">
      <w:pPr>
        <w:pStyle w:val="Kpalrs"/>
        <w:jc w:val="center"/>
      </w:pPr>
      <w:fldSimple w:instr=" SEQ kép \* ARABIC ">
        <w:r w:rsidR="0036484B">
          <w:rPr>
            <w:noProof/>
          </w:rPr>
          <w:t>7</w:t>
        </w:r>
      </w:fldSimple>
      <w:r w:rsidR="008C2B73">
        <w:t xml:space="preserve">. kép – </w:t>
      </w:r>
      <w:r w:rsidR="00424629">
        <w:t>Belső udvari homlokzat</w:t>
      </w:r>
    </w:p>
    <w:p w:rsidR="008C2B73" w:rsidRPr="008C2B73" w:rsidRDefault="00424629" w:rsidP="009C12F6">
      <w:pPr>
        <w:jc w:val="center"/>
      </w:pPr>
      <w:r>
        <w:rPr>
          <w:noProof/>
        </w:rPr>
        <w:drawing>
          <wp:inline distT="0" distB="0" distL="0" distR="0">
            <wp:extent cx="5759450" cy="3239770"/>
            <wp:effectExtent l="19050" t="0" r="0" b="0"/>
            <wp:docPr id="15" name="Kép 14" descr="DSC_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B73" w:rsidRDefault="000C1558" w:rsidP="008C2B73">
      <w:pPr>
        <w:pStyle w:val="Kpalrs"/>
        <w:jc w:val="center"/>
      </w:pPr>
      <w:r>
        <w:fldChar w:fldCharType="begin"/>
      </w:r>
      <w:r w:rsidR="003A0A4D">
        <w:instrText xml:space="preserve"> SEQ kép \* ARABIC </w:instrText>
      </w:r>
      <w:r>
        <w:fldChar w:fldCharType="separate"/>
      </w:r>
      <w:r w:rsidR="0036484B">
        <w:rPr>
          <w:noProof/>
        </w:rPr>
        <w:t>8</w:t>
      </w:r>
      <w:r>
        <w:fldChar w:fldCharType="end"/>
      </w:r>
      <w:r w:rsidR="008C2B73">
        <w:t xml:space="preserve">. kép </w:t>
      </w:r>
      <w:r w:rsidR="00424629">
        <w:t>– Belső udvari</w:t>
      </w:r>
      <w:r w:rsidR="00F066D6">
        <w:t xml:space="preserve"> homlokzat</w:t>
      </w:r>
    </w:p>
    <w:p w:rsidR="008C2B73" w:rsidRDefault="00424629" w:rsidP="00424629">
      <w:pPr>
        <w:jc w:val="center"/>
      </w:pPr>
      <w:r>
        <w:rPr>
          <w:noProof/>
        </w:rPr>
        <w:lastRenderedPageBreak/>
        <w:drawing>
          <wp:inline distT="0" distB="0" distL="0" distR="0">
            <wp:extent cx="5759450" cy="3239770"/>
            <wp:effectExtent l="19050" t="0" r="0" b="0"/>
            <wp:docPr id="16" name="Kép 15" descr="DSC_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B73" w:rsidRDefault="000C1558" w:rsidP="008C2B73">
      <w:pPr>
        <w:pStyle w:val="Kpalrs"/>
        <w:jc w:val="center"/>
      </w:pPr>
      <w:fldSimple w:instr=" SEQ kép \* ARABIC ">
        <w:r w:rsidR="0036484B">
          <w:rPr>
            <w:noProof/>
          </w:rPr>
          <w:t>9</w:t>
        </w:r>
      </w:fldSimple>
      <w:r w:rsidR="008C2B73">
        <w:t xml:space="preserve">. kép – </w:t>
      </w:r>
      <w:r w:rsidR="00424629">
        <w:t>Belső udvari</w:t>
      </w:r>
      <w:r w:rsidR="008C2B73">
        <w:t xml:space="preserve"> ho</w:t>
      </w:r>
      <w:r w:rsidR="00F066D6">
        <w:t>mlokzat</w:t>
      </w:r>
    </w:p>
    <w:p w:rsidR="008C2B73" w:rsidRDefault="00424629" w:rsidP="008C2B73">
      <w:pPr>
        <w:jc w:val="center"/>
      </w:pPr>
      <w:r>
        <w:rPr>
          <w:noProof/>
        </w:rPr>
        <w:drawing>
          <wp:inline distT="0" distB="0" distL="0" distR="0">
            <wp:extent cx="5759450" cy="3239770"/>
            <wp:effectExtent l="19050" t="0" r="0" b="0"/>
            <wp:docPr id="17" name="Kép 16" descr="DSC_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B73" w:rsidRDefault="000C1558" w:rsidP="008C2B73">
      <w:pPr>
        <w:pStyle w:val="Kpalrs"/>
        <w:jc w:val="center"/>
      </w:pPr>
      <w:fldSimple w:instr=" SEQ kép \* ARABIC ">
        <w:r w:rsidR="0036484B">
          <w:rPr>
            <w:noProof/>
          </w:rPr>
          <w:t>10</w:t>
        </w:r>
      </w:fldSimple>
      <w:r w:rsidR="00424629">
        <w:t>. kép – Belső udvari homlokzat</w:t>
      </w:r>
    </w:p>
    <w:p w:rsidR="00700467" w:rsidRPr="00700467" w:rsidRDefault="00424629" w:rsidP="00700467">
      <w:pPr>
        <w:jc w:val="center"/>
      </w:pPr>
      <w:r>
        <w:rPr>
          <w:noProof/>
        </w:rPr>
        <w:lastRenderedPageBreak/>
        <w:drawing>
          <wp:inline distT="0" distB="0" distL="0" distR="0">
            <wp:extent cx="5759450" cy="3239770"/>
            <wp:effectExtent l="19050" t="0" r="0" b="0"/>
            <wp:docPr id="20" name="Kép 19" descr="DSC_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3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B73" w:rsidRDefault="000C1558" w:rsidP="008C2B73">
      <w:pPr>
        <w:pStyle w:val="Kpalrs"/>
        <w:jc w:val="center"/>
      </w:pPr>
      <w:fldSimple w:instr=" SEQ kép \* ARABIC ">
        <w:r w:rsidR="0036484B">
          <w:rPr>
            <w:noProof/>
          </w:rPr>
          <w:t>11</w:t>
        </w:r>
      </w:fldSimple>
      <w:r w:rsidR="008C2B73">
        <w:t xml:space="preserve">. kép – </w:t>
      </w:r>
      <w:r w:rsidR="00424629">
        <w:t>Pince belső, műanyag ablakok, nedves falak, hőszigetelt mennyezet, fénycsöves világ</w:t>
      </w:r>
      <w:r w:rsidR="00424629">
        <w:t>í</w:t>
      </w:r>
      <w:r w:rsidR="00424629">
        <w:t>tás, fűtetlen helyiség</w:t>
      </w:r>
    </w:p>
    <w:p w:rsidR="008C2B73" w:rsidRDefault="00424629" w:rsidP="00424629">
      <w:pPr>
        <w:jc w:val="center"/>
      </w:pPr>
      <w:r>
        <w:rPr>
          <w:noProof/>
        </w:rPr>
        <w:drawing>
          <wp:inline distT="0" distB="0" distL="0" distR="0">
            <wp:extent cx="5759450" cy="3239770"/>
            <wp:effectExtent l="19050" t="0" r="0" b="0"/>
            <wp:docPr id="21" name="Kép 20" descr="DSC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8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4C3" w:rsidRDefault="000C1558" w:rsidP="009F04C3">
      <w:pPr>
        <w:pStyle w:val="Kpalrs"/>
        <w:jc w:val="center"/>
      </w:pPr>
      <w:fldSimple w:instr=" SEQ kép \* ARABIC ">
        <w:r w:rsidR="0036484B">
          <w:rPr>
            <w:noProof/>
          </w:rPr>
          <w:t>12</w:t>
        </w:r>
      </w:fldSimple>
      <w:r w:rsidR="009F04C3">
        <w:t xml:space="preserve">. kép – </w:t>
      </w:r>
      <w:r w:rsidR="0036484B">
        <w:t>Óvoda rész belső kép – megfelelően jó állapotban lévő belső terek.</w:t>
      </w:r>
    </w:p>
    <w:p w:rsidR="009F04C3" w:rsidRDefault="0036484B" w:rsidP="0036484B">
      <w:pPr>
        <w:jc w:val="center"/>
      </w:pPr>
      <w:r>
        <w:rPr>
          <w:noProof/>
        </w:rPr>
        <w:lastRenderedPageBreak/>
        <w:drawing>
          <wp:inline distT="0" distB="0" distL="0" distR="0">
            <wp:extent cx="5759450" cy="3239770"/>
            <wp:effectExtent l="19050" t="0" r="0" b="0"/>
            <wp:docPr id="33" name="Kép 32" descr="DSC_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4C3" w:rsidRDefault="000C1558" w:rsidP="009F04C3">
      <w:pPr>
        <w:pStyle w:val="Kpalrs"/>
        <w:jc w:val="center"/>
      </w:pPr>
      <w:fldSimple w:instr=" SEQ kép \* ARABIC ">
        <w:r w:rsidR="0036484B">
          <w:rPr>
            <w:noProof/>
          </w:rPr>
          <w:t>13</w:t>
        </w:r>
      </w:fldSimple>
      <w:r w:rsidR="009F04C3">
        <w:t xml:space="preserve">. </w:t>
      </w:r>
      <w:r w:rsidR="0036484B">
        <w:t>kép – Acéllemez lapradiátorok termosztatikus szabályozó szeleppel.</w:t>
      </w:r>
    </w:p>
    <w:p w:rsidR="00143A32" w:rsidRDefault="00143A32" w:rsidP="008C2B73"/>
    <w:p w:rsidR="00AC2E6B" w:rsidRPr="008C2B73" w:rsidRDefault="0036484B" w:rsidP="008C2B73">
      <w:r>
        <w:t>Jelen fotódokumentáció 13</w:t>
      </w:r>
      <w:r w:rsidR="00A54297">
        <w:t xml:space="preserve"> db számozott képet tartalmaz.</w:t>
      </w:r>
      <w:r w:rsidR="00143A32">
        <w:t xml:space="preserve"> Jelen fotódok</w:t>
      </w:r>
      <w:r w:rsidR="00143A32">
        <w:t>u</w:t>
      </w:r>
      <w:r w:rsidR="00143A32">
        <w:t>mentáció műleírással együtt értelmezendő.</w:t>
      </w:r>
    </w:p>
    <w:p w:rsidR="002B6CB3" w:rsidRPr="00EE613F" w:rsidRDefault="002B6CB3" w:rsidP="002B6CB3"/>
    <w:p w:rsidR="002B6CB3" w:rsidRPr="00EE613F" w:rsidRDefault="00143A32" w:rsidP="002B6CB3">
      <w:pPr>
        <w:spacing w:line="228" w:lineRule="auto"/>
      </w:pPr>
      <w:r>
        <w:t>Nyíregyháza, 2015. szeptember</w:t>
      </w:r>
    </w:p>
    <w:p w:rsidR="009A4D0B" w:rsidRDefault="009A4D0B" w:rsidP="007A1192"/>
    <w:p w:rsidR="00143A32" w:rsidRDefault="00143A32" w:rsidP="00143A32">
      <w:pPr>
        <w:pStyle w:val="behuz1"/>
        <w:ind w:left="709"/>
      </w:pPr>
    </w:p>
    <w:p w:rsidR="00143A32" w:rsidRPr="00336E6B" w:rsidRDefault="00143A32" w:rsidP="00143A32">
      <w:pPr>
        <w:ind w:left="4536"/>
        <w:jc w:val="center"/>
        <w:rPr>
          <w:b/>
        </w:rPr>
      </w:pPr>
      <w:r w:rsidRPr="00336E6B">
        <w:rPr>
          <w:b/>
        </w:rPr>
        <w:t>Hajdu Gyula</w:t>
      </w:r>
    </w:p>
    <w:p w:rsidR="00143A32" w:rsidRPr="00336E6B" w:rsidRDefault="00143A32" w:rsidP="00143A32">
      <w:pPr>
        <w:ind w:left="4536"/>
        <w:jc w:val="center"/>
        <w:rPr>
          <w:sz w:val="20"/>
        </w:rPr>
      </w:pPr>
      <w:proofErr w:type="gramStart"/>
      <w:r w:rsidRPr="00336E6B">
        <w:rPr>
          <w:sz w:val="20"/>
        </w:rPr>
        <w:t>okleveles</w:t>
      </w:r>
      <w:proofErr w:type="gramEnd"/>
      <w:r w:rsidRPr="00336E6B">
        <w:rPr>
          <w:sz w:val="20"/>
        </w:rPr>
        <w:t xml:space="preserve"> </w:t>
      </w:r>
      <w:proofErr w:type="spellStart"/>
      <w:r w:rsidRPr="00336E6B">
        <w:rPr>
          <w:sz w:val="20"/>
        </w:rPr>
        <w:t>építőmérnők</w:t>
      </w:r>
      <w:proofErr w:type="spellEnd"/>
    </w:p>
    <w:p w:rsidR="00143A32" w:rsidRDefault="00143A32" w:rsidP="00143A32">
      <w:pPr>
        <w:ind w:left="4536"/>
        <w:jc w:val="center"/>
        <w:rPr>
          <w:sz w:val="20"/>
        </w:rPr>
      </w:pPr>
      <w:proofErr w:type="gramStart"/>
      <w:r w:rsidRPr="00336E6B">
        <w:rPr>
          <w:sz w:val="20"/>
        </w:rPr>
        <w:t>építészmérnök</w:t>
      </w:r>
      <w:proofErr w:type="gramEnd"/>
      <w:r w:rsidRPr="00336E6B">
        <w:rPr>
          <w:sz w:val="20"/>
        </w:rPr>
        <w:t>, tervező szakmérnök</w:t>
      </w:r>
    </w:p>
    <w:p w:rsidR="00143A32" w:rsidRDefault="00143A32" w:rsidP="00143A32">
      <w:pPr>
        <w:ind w:left="4536"/>
        <w:jc w:val="center"/>
        <w:rPr>
          <w:sz w:val="20"/>
        </w:rPr>
      </w:pPr>
      <w:proofErr w:type="gramStart"/>
      <w:r>
        <w:rPr>
          <w:sz w:val="20"/>
        </w:rPr>
        <w:t>épületszerkezeti</w:t>
      </w:r>
      <w:proofErr w:type="gramEnd"/>
      <w:r>
        <w:rPr>
          <w:sz w:val="20"/>
        </w:rPr>
        <w:t xml:space="preserve"> szakértő</w:t>
      </w:r>
    </w:p>
    <w:p w:rsidR="00143A32" w:rsidRDefault="00143A32" w:rsidP="00143A32">
      <w:pPr>
        <w:ind w:left="4536"/>
        <w:jc w:val="center"/>
        <w:rPr>
          <w:sz w:val="20"/>
        </w:rPr>
      </w:pPr>
      <w:proofErr w:type="gramStart"/>
      <w:r>
        <w:rPr>
          <w:sz w:val="20"/>
        </w:rPr>
        <w:t>energetikai</w:t>
      </w:r>
      <w:proofErr w:type="gramEnd"/>
      <w:r>
        <w:rPr>
          <w:sz w:val="20"/>
        </w:rPr>
        <w:t xml:space="preserve"> tanúsító</w:t>
      </w:r>
    </w:p>
    <w:p w:rsidR="00143A32" w:rsidRDefault="00143A32" w:rsidP="00143A32">
      <w:pPr>
        <w:ind w:left="4536"/>
        <w:jc w:val="center"/>
        <w:rPr>
          <w:sz w:val="20"/>
        </w:rPr>
      </w:pPr>
      <w:r>
        <w:rPr>
          <w:sz w:val="20"/>
        </w:rPr>
        <w:t>É-15-0148, TT-15-0387</w:t>
      </w:r>
    </w:p>
    <w:p w:rsidR="00143A32" w:rsidRDefault="00143A32" w:rsidP="00143A32">
      <w:pPr>
        <w:ind w:left="4536"/>
        <w:jc w:val="center"/>
        <w:rPr>
          <w:sz w:val="20"/>
        </w:rPr>
      </w:pPr>
      <w:r>
        <w:rPr>
          <w:sz w:val="20"/>
        </w:rPr>
        <w:t>SZÉS-1, SZÉS-2</w:t>
      </w:r>
    </w:p>
    <w:p w:rsidR="00143A32" w:rsidRDefault="00143A32" w:rsidP="00143A32">
      <w:pPr>
        <w:ind w:left="4536"/>
        <w:jc w:val="center"/>
        <w:rPr>
          <w:sz w:val="20"/>
        </w:rPr>
      </w:pPr>
      <w:r>
        <w:rPr>
          <w:sz w:val="20"/>
        </w:rPr>
        <w:t>TÉ-15-30059</w:t>
      </w:r>
    </w:p>
    <w:p w:rsidR="00143A32" w:rsidRDefault="00143A32" w:rsidP="007A1192"/>
    <w:sectPr w:rsidR="00143A32" w:rsidSect="0077786C">
      <w:headerReference w:type="default" r:id="rId21"/>
      <w:pgSz w:w="11906" w:h="16838"/>
      <w:pgMar w:top="1134" w:right="1418" w:bottom="1134" w:left="1418" w:header="709" w:footer="709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74E5" w:rsidRDefault="007474E5">
      <w:r>
        <w:separator/>
      </w:r>
    </w:p>
  </w:endnote>
  <w:endnote w:type="continuationSeparator" w:id="0">
    <w:p w:rsidR="007474E5" w:rsidRDefault="007474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74E5" w:rsidRDefault="007474E5">
      <w:r>
        <w:separator/>
      </w:r>
    </w:p>
  </w:footnote>
  <w:footnote w:type="continuationSeparator" w:id="0">
    <w:p w:rsidR="007474E5" w:rsidRDefault="007474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70" w:type="dxa"/>
        <w:right w:w="70" w:type="dxa"/>
      </w:tblCellMar>
      <w:tblLook w:val="0000"/>
    </w:tblPr>
    <w:tblGrid>
      <w:gridCol w:w="3047"/>
      <w:gridCol w:w="3119"/>
      <w:gridCol w:w="1701"/>
      <w:gridCol w:w="1275"/>
    </w:tblGrid>
    <w:tr w:rsidR="004A11CA" w:rsidRPr="006328CD" w:rsidTr="00513979">
      <w:trPr>
        <w:cantSplit/>
        <w:trHeight w:val="600"/>
      </w:trPr>
      <w:tc>
        <w:tcPr>
          <w:tcW w:w="3047" w:type="dxa"/>
          <w:vMerge w:val="restart"/>
          <w:tcBorders>
            <w:top w:val="single" w:sz="2" w:space="0" w:color="auto"/>
            <w:left w:val="single" w:sz="2" w:space="0" w:color="auto"/>
            <w:bottom w:val="single" w:sz="2" w:space="0" w:color="auto"/>
          </w:tcBorders>
        </w:tcPr>
        <w:p w:rsidR="004A11CA" w:rsidRDefault="009C12F6" w:rsidP="00513979">
          <w:pPr>
            <w:rPr>
              <w:b/>
              <w:sz w:val="28"/>
            </w:rPr>
          </w:pPr>
          <w:r>
            <w:rPr>
              <w:b/>
              <w:sz w:val="28"/>
            </w:rPr>
            <w:t>Tiszántúli Építő Kft</w:t>
          </w:r>
        </w:p>
        <w:p w:rsidR="004A11CA" w:rsidRDefault="009C12F6" w:rsidP="00513979">
          <w:pPr>
            <w:spacing w:before="60"/>
            <w:rPr>
              <w:b/>
              <w:sz w:val="16"/>
            </w:rPr>
          </w:pPr>
          <w:r>
            <w:rPr>
              <w:b/>
              <w:sz w:val="16"/>
            </w:rPr>
            <w:t>Nyíregyháza, Mező u. 6.</w:t>
          </w:r>
        </w:p>
        <w:p w:rsidR="004A11CA" w:rsidRDefault="009C12F6" w:rsidP="00513979">
          <w:pPr>
            <w:spacing w:before="60"/>
            <w:rPr>
              <w:b/>
              <w:sz w:val="40"/>
            </w:rPr>
          </w:pPr>
          <w:r>
            <w:rPr>
              <w:b/>
              <w:sz w:val="16"/>
            </w:rPr>
            <w:t>Tel</w:t>
          </w:r>
          <w:proofErr w:type="gramStart"/>
          <w:r>
            <w:rPr>
              <w:b/>
              <w:sz w:val="16"/>
            </w:rPr>
            <w:t>.:</w:t>
          </w:r>
          <w:proofErr w:type="gramEnd"/>
          <w:r>
            <w:rPr>
              <w:b/>
              <w:sz w:val="16"/>
            </w:rPr>
            <w:t xml:space="preserve"> (30) 28-357-46</w:t>
          </w:r>
        </w:p>
        <w:p w:rsidR="004A11CA" w:rsidRPr="006328CD" w:rsidRDefault="004A11CA" w:rsidP="00513979">
          <w:pPr>
            <w:spacing w:before="60"/>
            <w:rPr>
              <w:sz w:val="18"/>
            </w:rPr>
          </w:pPr>
        </w:p>
      </w:tc>
      <w:tc>
        <w:tcPr>
          <w:tcW w:w="3119" w:type="dxa"/>
          <w:tcBorders>
            <w:left w:val="single" w:sz="2" w:space="0" w:color="auto"/>
            <w:bottom w:val="single" w:sz="2" w:space="0" w:color="auto"/>
            <w:right w:val="single" w:sz="2" w:space="0" w:color="auto"/>
          </w:tcBorders>
        </w:tcPr>
        <w:p w:rsidR="004A11CA" w:rsidRPr="00C7362A" w:rsidRDefault="000C1558" w:rsidP="00C7362A">
          <w:pPr>
            <w:spacing w:before="120"/>
            <w:jc w:val="center"/>
            <w:rPr>
              <w:b/>
            </w:rPr>
          </w:pPr>
          <w:r w:rsidRPr="00C7362A">
            <w:rPr>
              <w:b/>
            </w:rPr>
            <w:fldChar w:fldCharType="begin"/>
          </w:r>
          <w:r w:rsidR="004A11CA" w:rsidRPr="00C7362A">
            <w:rPr>
              <w:b/>
            </w:rPr>
            <w:instrText xml:space="preserve"> STYLEREF Cím </w:instrText>
          </w:r>
          <w:r w:rsidRPr="00C7362A">
            <w:rPr>
              <w:b/>
            </w:rPr>
            <w:fldChar w:fldCharType="separate"/>
          </w:r>
          <w:r w:rsidR="0036484B">
            <w:rPr>
              <w:b/>
              <w:noProof/>
            </w:rPr>
            <w:t>Fotódokumentáció</w:t>
          </w:r>
          <w:r w:rsidRPr="00C7362A">
            <w:rPr>
              <w:b/>
            </w:rPr>
            <w:fldChar w:fldCharType="end"/>
          </w:r>
        </w:p>
      </w:tc>
      <w:tc>
        <w:tcPr>
          <w:tcW w:w="1701" w:type="dxa"/>
          <w:vMerge w:val="restart"/>
          <w:tcBorders>
            <w:top w:val="single" w:sz="2" w:space="0" w:color="auto"/>
            <w:left w:val="nil"/>
            <w:bottom w:val="single" w:sz="2" w:space="0" w:color="auto"/>
          </w:tcBorders>
        </w:tcPr>
        <w:p w:rsidR="004A11CA" w:rsidRPr="006328CD" w:rsidRDefault="004A11CA" w:rsidP="00513979">
          <w:pPr>
            <w:spacing w:before="120"/>
            <w:jc w:val="right"/>
            <w:rPr>
              <w:sz w:val="16"/>
            </w:rPr>
          </w:pPr>
          <w:r>
            <w:rPr>
              <w:sz w:val="16"/>
            </w:rPr>
            <w:t>Terv</w:t>
          </w:r>
          <w:r w:rsidRPr="006328CD">
            <w:rPr>
              <w:sz w:val="16"/>
            </w:rPr>
            <w:t>szám:</w:t>
          </w:r>
        </w:p>
        <w:p w:rsidR="004A11CA" w:rsidRPr="006328CD" w:rsidRDefault="004A11CA" w:rsidP="00513979">
          <w:pPr>
            <w:spacing w:before="120"/>
            <w:jc w:val="right"/>
            <w:rPr>
              <w:sz w:val="16"/>
            </w:rPr>
          </w:pPr>
          <w:r w:rsidRPr="006328CD">
            <w:rPr>
              <w:sz w:val="16"/>
            </w:rPr>
            <w:t>Ügyintéző:</w:t>
          </w:r>
        </w:p>
        <w:p w:rsidR="004A11CA" w:rsidRPr="006328CD" w:rsidRDefault="004A11CA" w:rsidP="00513979">
          <w:pPr>
            <w:spacing w:before="120"/>
            <w:jc w:val="right"/>
            <w:rPr>
              <w:sz w:val="16"/>
            </w:rPr>
          </w:pPr>
          <w:r w:rsidRPr="006328CD">
            <w:rPr>
              <w:sz w:val="16"/>
            </w:rPr>
            <w:t>Oldal:</w:t>
          </w:r>
        </w:p>
      </w:tc>
      <w:tc>
        <w:tcPr>
          <w:tcW w:w="1275" w:type="dxa"/>
          <w:vMerge w:val="restart"/>
          <w:tcBorders>
            <w:top w:val="single" w:sz="2" w:space="0" w:color="auto"/>
            <w:left w:val="nil"/>
            <w:bottom w:val="single" w:sz="2" w:space="0" w:color="auto"/>
            <w:right w:val="single" w:sz="2" w:space="0" w:color="auto"/>
          </w:tcBorders>
        </w:tcPr>
        <w:p w:rsidR="004A11CA" w:rsidRDefault="009C12F6" w:rsidP="00513979">
          <w:pPr>
            <w:spacing w:before="120"/>
            <w:rPr>
              <w:sz w:val="16"/>
            </w:rPr>
          </w:pPr>
          <w:r>
            <w:rPr>
              <w:sz w:val="16"/>
            </w:rPr>
            <w:t>T-</w:t>
          </w:r>
          <w:r w:rsidR="004A11CA">
            <w:rPr>
              <w:sz w:val="16"/>
            </w:rPr>
            <w:t>10/2015</w:t>
          </w:r>
          <w:r w:rsidR="00023985">
            <w:rPr>
              <w:sz w:val="16"/>
            </w:rPr>
            <w:t>-28</w:t>
          </w:r>
        </w:p>
        <w:p w:rsidR="004A11CA" w:rsidRPr="006328CD" w:rsidRDefault="004A11CA" w:rsidP="00513979">
          <w:pPr>
            <w:spacing w:before="120"/>
            <w:rPr>
              <w:sz w:val="16"/>
            </w:rPr>
          </w:pPr>
        </w:p>
        <w:p w:rsidR="004A11CA" w:rsidRPr="006328CD" w:rsidRDefault="000C1558" w:rsidP="00513979">
          <w:pPr>
            <w:spacing w:before="120"/>
            <w:rPr>
              <w:sz w:val="16"/>
            </w:rPr>
          </w:pPr>
          <w:r w:rsidRPr="006328CD">
            <w:rPr>
              <w:rStyle w:val="Oldalszm"/>
              <w:sz w:val="16"/>
            </w:rPr>
            <w:fldChar w:fldCharType="begin"/>
          </w:r>
          <w:r w:rsidR="004A11CA" w:rsidRPr="006328CD">
            <w:rPr>
              <w:rStyle w:val="Oldalszm"/>
              <w:sz w:val="16"/>
            </w:rPr>
            <w:instrText xml:space="preserve"> PAGE </w:instrText>
          </w:r>
          <w:r w:rsidRPr="006328CD">
            <w:rPr>
              <w:rStyle w:val="Oldalszm"/>
              <w:sz w:val="16"/>
            </w:rPr>
            <w:fldChar w:fldCharType="separate"/>
          </w:r>
          <w:r w:rsidR="0036484B">
            <w:rPr>
              <w:rStyle w:val="Oldalszm"/>
              <w:noProof/>
              <w:sz w:val="16"/>
            </w:rPr>
            <w:t>7</w:t>
          </w:r>
          <w:r w:rsidRPr="006328CD">
            <w:rPr>
              <w:rStyle w:val="Oldalszm"/>
              <w:sz w:val="16"/>
            </w:rPr>
            <w:fldChar w:fldCharType="end"/>
          </w:r>
          <w:r w:rsidR="004A11CA">
            <w:rPr>
              <w:rStyle w:val="Oldalszm"/>
              <w:sz w:val="16"/>
            </w:rPr>
            <w:t>/</w:t>
          </w:r>
          <w:fldSimple w:instr=" SECTIONPAGES   \* MERGEFORMAT ">
            <w:r w:rsidR="0036484B" w:rsidRPr="0036484B">
              <w:rPr>
                <w:rStyle w:val="Oldalszm"/>
                <w:noProof/>
                <w:sz w:val="16"/>
              </w:rPr>
              <w:t>7</w:t>
            </w:r>
          </w:fldSimple>
          <w:r w:rsidR="004A11CA" w:rsidRPr="006328CD">
            <w:rPr>
              <w:sz w:val="16"/>
            </w:rPr>
            <w:t xml:space="preserve"> </w:t>
          </w:r>
        </w:p>
      </w:tc>
    </w:tr>
    <w:tr w:rsidR="004A11CA" w:rsidRPr="006328CD" w:rsidTr="00513979">
      <w:trPr>
        <w:cantSplit/>
        <w:trHeight w:val="610"/>
      </w:trPr>
      <w:tc>
        <w:tcPr>
          <w:tcW w:w="3047" w:type="dxa"/>
          <w:vMerge/>
          <w:tcBorders>
            <w:top w:val="single" w:sz="4" w:space="0" w:color="auto"/>
            <w:left w:val="single" w:sz="2" w:space="0" w:color="auto"/>
            <w:bottom w:val="single" w:sz="2" w:space="0" w:color="auto"/>
          </w:tcBorders>
        </w:tcPr>
        <w:p w:rsidR="004A11CA" w:rsidRPr="006328CD" w:rsidRDefault="004A11CA" w:rsidP="00513979">
          <w:pPr>
            <w:rPr>
              <w:sz w:val="30"/>
            </w:rPr>
          </w:pPr>
        </w:p>
      </w:tc>
      <w:tc>
        <w:tcPr>
          <w:tcW w:w="3119" w:type="dxa"/>
          <w:tcBorders>
            <w:bottom w:val="single" w:sz="2" w:space="0" w:color="auto"/>
          </w:tcBorders>
          <w:vAlign w:val="center"/>
        </w:tcPr>
        <w:p w:rsidR="004A11CA" w:rsidRPr="006328CD" w:rsidRDefault="00023985" w:rsidP="001B288C">
          <w:pPr>
            <w:jc w:val="center"/>
            <w:rPr>
              <w:sz w:val="16"/>
            </w:rPr>
          </w:pPr>
          <w:r w:rsidRPr="00023985">
            <w:rPr>
              <w:sz w:val="16"/>
            </w:rPr>
            <w:t>a Nyíregyháza, Síp utca 14-16 (hrsz.:5370) ingatlanon lévő óvoda épület fel-mérési tervéhez</w:t>
          </w:r>
        </w:p>
      </w:tc>
      <w:tc>
        <w:tcPr>
          <w:tcW w:w="1701" w:type="dxa"/>
          <w:vMerge/>
          <w:tcBorders>
            <w:top w:val="single" w:sz="2" w:space="0" w:color="auto"/>
            <w:bottom w:val="single" w:sz="2" w:space="0" w:color="auto"/>
          </w:tcBorders>
        </w:tcPr>
        <w:p w:rsidR="004A11CA" w:rsidRPr="006328CD" w:rsidRDefault="004A11CA" w:rsidP="00513979">
          <w:pPr>
            <w:rPr>
              <w:b/>
              <w:sz w:val="18"/>
            </w:rPr>
          </w:pPr>
        </w:p>
      </w:tc>
      <w:tc>
        <w:tcPr>
          <w:tcW w:w="1275" w:type="dxa"/>
          <w:vMerge/>
          <w:tcBorders>
            <w:left w:val="nil"/>
            <w:bottom w:val="single" w:sz="2" w:space="0" w:color="auto"/>
            <w:right w:val="single" w:sz="2" w:space="0" w:color="auto"/>
          </w:tcBorders>
        </w:tcPr>
        <w:p w:rsidR="004A11CA" w:rsidRPr="006328CD" w:rsidRDefault="004A11CA" w:rsidP="00513979">
          <w:pPr>
            <w:rPr>
              <w:sz w:val="18"/>
            </w:rPr>
          </w:pPr>
        </w:p>
      </w:tc>
    </w:tr>
  </w:tbl>
  <w:p w:rsidR="004A11CA" w:rsidRPr="00AF1B23" w:rsidRDefault="004A11CA" w:rsidP="00AF1B23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F64BB"/>
    <w:multiLevelType w:val="hybridMultilevel"/>
    <w:tmpl w:val="41B09028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2D72184"/>
    <w:multiLevelType w:val="hybridMultilevel"/>
    <w:tmpl w:val="E5B273D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D7439"/>
    <w:multiLevelType w:val="hybridMultilevel"/>
    <w:tmpl w:val="F154DD3E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72724CB"/>
    <w:multiLevelType w:val="hybridMultilevel"/>
    <w:tmpl w:val="87B22C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64799D"/>
    <w:multiLevelType w:val="hybridMultilevel"/>
    <w:tmpl w:val="89C83CE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8B232A"/>
    <w:multiLevelType w:val="hybridMultilevel"/>
    <w:tmpl w:val="933A9B50"/>
    <w:lvl w:ilvl="0" w:tplc="040E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101936AA"/>
    <w:multiLevelType w:val="hybridMultilevel"/>
    <w:tmpl w:val="BBF2E9BA"/>
    <w:lvl w:ilvl="0" w:tplc="040E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12587C34"/>
    <w:multiLevelType w:val="hybridMultilevel"/>
    <w:tmpl w:val="52F622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260833"/>
    <w:multiLevelType w:val="hybridMultilevel"/>
    <w:tmpl w:val="68A885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5D35EA"/>
    <w:multiLevelType w:val="hybridMultilevel"/>
    <w:tmpl w:val="08DC623C"/>
    <w:lvl w:ilvl="0" w:tplc="040E0003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0">
    <w:nsid w:val="195207BA"/>
    <w:multiLevelType w:val="hybridMultilevel"/>
    <w:tmpl w:val="AD94A100"/>
    <w:lvl w:ilvl="0" w:tplc="040E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1">
    <w:nsid w:val="1A876028"/>
    <w:multiLevelType w:val="hybridMultilevel"/>
    <w:tmpl w:val="35D23ABE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F9F42C4"/>
    <w:multiLevelType w:val="hybridMultilevel"/>
    <w:tmpl w:val="36A2573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E248E4"/>
    <w:multiLevelType w:val="hybridMultilevel"/>
    <w:tmpl w:val="13A604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B64CCA"/>
    <w:multiLevelType w:val="hybridMultilevel"/>
    <w:tmpl w:val="6882A092"/>
    <w:lvl w:ilvl="0" w:tplc="040E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255314F9"/>
    <w:multiLevelType w:val="hybridMultilevel"/>
    <w:tmpl w:val="A2BC8D3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293B59"/>
    <w:multiLevelType w:val="hybridMultilevel"/>
    <w:tmpl w:val="13F6345C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C3D6761"/>
    <w:multiLevelType w:val="hybridMultilevel"/>
    <w:tmpl w:val="F33CD74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503D08"/>
    <w:multiLevelType w:val="hybridMultilevel"/>
    <w:tmpl w:val="13D2A56E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F40EE0"/>
    <w:multiLevelType w:val="hybridMultilevel"/>
    <w:tmpl w:val="9E06FB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7F537E"/>
    <w:multiLevelType w:val="hybridMultilevel"/>
    <w:tmpl w:val="90B626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7E0F84"/>
    <w:multiLevelType w:val="hybridMultilevel"/>
    <w:tmpl w:val="D02806A0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32E82A61"/>
    <w:multiLevelType w:val="hybridMultilevel"/>
    <w:tmpl w:val="02FCBAD2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3D08275A"/>
    <w:multiLevelType w:val="hybridMultilevel"/>
    <w:tmpl w:val="CE7E30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831A86"/>
    <w:multiLevelType w:val="hybridMultilevel"/>
    <w:tmpl w:val="97EA6CD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17B3C98"/>
    <w:multiLevelType w:val="hybridMultilevel"/>
    <w:tmpl w:val="907A1D0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97028E"/>
    <w:multiLevelType w:val="hybridMultilevel"/>
    <w:tmpl w:val="421CA3A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1DE2964"/>
    <w:multiLevelType w:val="hybridMultilevel"/>
    <w:tmpl w:val="1B7481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0E5112"/>
    <w:multiLevelType w:val="hybridMultilevel"/>
    <w:tmpl w:val="B9AA4898"/>
    <w:lvl w:ilvl="0" w:tplc="91C840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4E44C2"/>
    <w:multiLevelType w:val="singleLevel"/>
    <w:tmpl w:val="9CB4119A"/>
    <w:lvl w:ilvl="0">
      <w:start w:val="1"/>
      <w:numFmt w:val="bullet"/>
      <w:pStyle w:val="behuz2"/>
      <w:lvlText w:val="­"/>
      <w:lvlJc w:val="left"/>
      <w:pPr>
        <w:tabs>
          <w:tab w:val="num" w:pos="2061"/>
        </w:tabs>
        <w:ind w:left="2041" w:hanging="340"/>
      </w:pPr>
      <w:rPr>
        <w:rFonts w:ascii="Times New Roman" w:hAnsi="Times New Roman" w:hint="default"/>
      </w:rPr>
    </w:lvl>
  </w:abstractNum>
  <w:abstractNum w:abstractNumId="30">
    <w:nsid w:val="4BDE585E"/>
    <w:multiLevelType w:val="hybridMultilevel"/>
    <w:tmpl w:val="D3EA54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385066"/>
    <w:multiLevelType w:val="hybridMultilevel"/>
    <w:tmpl w:val="20EEB2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BF0E4C"/>
    <w:multiLevelType w:val="hybridMultilevel"/>
    <w:tmpl w:val="7E249AAE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54E64516"/>
    <w:multiLevelType w:val="hybridMultilevel"/>
    <w:tmpl w:val="37BEEDD4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57C271F9"/>
    <w:multiLevelType w:val="hybridMultilevel"/>
    <w:tmpl w:val="4F0A8A4A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59183FEF"/>
    <w:multiLevelType w:val="hybridMultilevel"/>
    <w:tmpl w:val="DB0A995E"/>
    <w:lvl w:ilvl="0" w:tplc="040E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599627DE"/>
    <w:multiLevelType w:val="hybridMultilevel"/>
    <w:tmpl w:val="5D842D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A73307A"/>
    <w:multiLevelType w:val="hybridMultilevel"/>
    <w:tmpl w:val="053888F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B1F715B"/>
    <w:multiLevelType w:val="hybridMultilevel"/>
    <w:tmpl w:val="6BCCF7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C405761"/>
    <w:multiLevelType w:val="hybridMultilevel"/>
    <w:tmpl w:val="E4A41F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BC57F1"/>
    <w:multiLevelType w:val="hybridMultilevel"/>
    <w:tmpl w:val="21D661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1EA67EE"/>
    <w:multiLevelType w:val="hybridMultilevel"/>
    <w:tmpl w:val="CA06EA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F579FF"/>
    <w:multiLevelType w:val="hybridMultilevel"/>
    <w:tmpl w:val="1E4E0F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54F2D2E"/>
    <w:multiLevelType w:val="hybridMultilevel"/>
    <w:tmpl w:val="0C7C57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0A22DC"/>
    <w:multiLevelType w:val="hybridMultilevel"/>
    <w:tmpl w:val="2C10A6D4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CDE24A2"/>
    <w:multiLevelType w:val="hybridMultilevel"/>
    <w:tmpl w:val="49F47A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8"/>
  </w:num>
  <w:num w:numId="3">
    <w:abstractNumId w:val="16"/>
  </w:num>
  <w:num w:numId="4">
    <w:abstractNumId w:val="7"/>
  </w:num>
  <w:num w:numId="5">
    <w:abstractNumId w:val="12"/>
  </w:num>
  <w:num w:numId="6">
    <w:abstractNumId w:val="38"/>
  </w:num>
  <w:num w:numId="7">
    <w:abstractNumId w:val="14"/>
  </w:num>
  <w:num w:numId="8">
    <w:abstractNumId w:val="1"/>
  </w:num>
  <w:num w:numId="9">
    <w:abstractNumId w:val="19"/>
  </w:num>
  <w:num w:numId="10">
    <w:abstractNumId w:val="35"/>
  </w:num>
  <w:num w:numId="11">
    <w:abstractNumId w:val="34"/>
  </w:num>
  <w:num w:numId="12">
    <w:abstractNumId w:val="9"/>
  </w:num>
  <w:num w:numId="13">
    <w:abstractNumId w:val="44"/>
  </w:num>
  <w:num w:numId="14">
    <w:abstractNumId w:val="18"/>
  </w:num>
  <w:num w:numId="15">
    <w:abstractNumId w:val="0"/>
  </w:num>
  <w:num w:numId="16">
    <w:abstractNumId w:val="2"/>
  </w:num>
  <w:num w:numId="17">
    <w:abstractNumId w:val="11"/>
  </w:num>
  <w:num w:numId="18">
    <w:abstractNumId w:val="45"/>
  </w:num>
  <w:num w:numId="19">
    <w:abstractNumId w:val="13"/>
  </w:num>
  <w:num w:numId="20">
    <w:abstractNumId w:val="31"/>
  </w:num>
  <w:num w:numId="21">
    <w:abstractNumId w:val="17"/>
  </w:num>
  <w:num w:numId="22">
    <w:abstractNumId w:val="24"/>
  </w:num>
  <w:num w:numId="23">
    <w:abstractNumId w:val="25"/>
  </w:num>
  <w:num w:numId="24">
    <w:abstractNumId w:val="37"/>
  </w:num>
  <w:num w:numId="25">
    <w:abstractNumId w:val="6"/>
  </w:num>
  <w:num w:numId="26">
    <w:abstractNumId w:val="8"/>
  </w:num>
  <w:num w:numId="27">
    <w:abstractNumId w:val="10"/>
  </w:num>
  <w:num w:numId="28">
    <w:abstractNumId w:val="3"/>
  </w:num>
  <w:num w:numId="29">
    <w:abstractNumId w:val="4"/>
  </w:num>
  <w:num w:numId="30">
    <w:abstractNumId w:val="40"/>
  </w:num>
  <w:num w:numId="31">
    <w:abstractNumId w:val="41"/>
  </w:num>
  <w:num w:numId="32">
    <w:abstractNumId w:val="36"/>
  </w:num>
  <w:num w:numId="33">
    <w:abstractNumId w:val="43"/>
  </w:num>
  <w:num w:numId="34">
    <w:abstractNumId w:val="42"/>
  </w:num>
  <w:num w:numId="35">
    <w:abstractNumId w:val="26"/>
  </w:num>
  <w:num w:numId="36">
    <w:abstractNumId w:val="23"/>
  </w:num>
  <w:num w:numId="37">
    <w:abstractNumId w:val="20"/>
  </w:num>
  <w:num w:numId="38">
    <w:abstractNumId w:val="27"/>
  </w:num>
  <w:num w:numId="39">
    <w:abstractNumId w:val="30"/>
  </w:num>
  <w:num w:numId="40">
    <w:abstractNumId w:val="5"/>
  </w:num>
  <w:num w:numId="41">
    <w:abstractNumId w:val="22"/>
  </w:num>
  <w:num w:numId="42">
    <w:abstractNumId w:val="33"/>
  </w:num>
  <w:num w:numId="43">
    <w:abstractNumId w:val="32"/>
  </w:num>
  <w:num w:numId="44">
    <w:abstractNumId w:val="21"/>
  </w:num>
  <w:num w:numId="45">
    <w:abstractNumId w:val="39"/>
  </w:num>
  <w:num w:numId="46">
    <w:abstractNumId w:val="15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09"/>
  <w:autoHyphenation/>
  <w:hyphenationZone w:val="34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243832"/>
    <w:rsid w:val="0000158C"/>
    <w:rsid w:val="00002122"/>
    <w:rsid w:val="00014774"/>
    <w:rsid w:val="000168E4"/>
    <w:rsid w:val="00023985"/>
    <w:rsid w:val="00024F33"/>
    <w:rsid w:val="00027FED"/>
    <w:rsid w:val="00033645"/>
    <w:rsid w:val="0003582C"/>
    <w:rsid w:val="00035E73"/>
    <w:rsid w:val="0003661C"/>
    <w:rsid w:val="0004098A"/>
    <w:rsid w:val="00042FC4"/>
    <w:rsid w:val="000507A6"/>
    <w:rsid w:val="00050B28"/>
    <w:rsid w:val="00053D5A"/>
    <w:rsid w:val="0006512A"/>
    <w:rsid w:val="000674BC"/>
    <w:rsid w:val="000951D1"/>
    <w:rsid w:val="000A0752"/>
    <w:rsid w:val="000A1438"/>
    <w:rsid w:val="000A5B6D"/>
    <w:rsid w:val="000A77F4"/>
    <w:rsid w:val="000A7B36"/>
    <w:rsid w:val="000B204A"/>
    <w:rsid w:val="000C1558"/>
    <w:rsid w:val="000C32CE"/>
    <w:rsid w:val="000C4229"/>
    <w:rsid w:val="000E1F94"/>
    <w:rsid w:val="000E7621"/>
    <w:rsid w:val="000F6D68"/>
    <w:rsid w:val="00100E3F"/>
    <w:rsid w:val="0010148C"/>
    <w:rsid w:val="00103FD5"/>
    <w:rsid w:val="00106DDB"/>
    <w:rsid w:val="00107E9B"/>
    <w:rsid w:val="00112085"/>
    <w:rsid w:val="00112D2E"/>
    <w:rsid w:val="001133EC"/>
    <w:rsid w:val="00124518"/>
    <w:rsid w:val="0013147E"/>
    <w:rsid w:val="00134230"/>
    <w:rsid w:val="00136E36"/>
    <w:rsid w:val="00143A32"/>
    <w:rsid w:val="00146ACB"/>
    <w:rsid w:val="001506CF"/>
    <w:rsid w:val="00155913"/>
    <w:rsid w:val="0015703D"/>
    <w:rsid w:val="00164282"/>
    <w:rsid w:val="0016735B"/>
    <w:rsid w:val="00185BBF"/>
    <w:rsid w:val="00187776"/>
    <w:rsid w:val="001972A2"/>
    <w:rsid w:val="001A1DCB"/>
    <w:rsid w:val="001A2D35"/>
    <w:rsid w:val="001A4226"/>
    <w:rsid w:val="001B0AF0"/>
    <w:rsid w:val="001B288C"/>
    <w:rsid w:val="001B2951"/>
    <w:rsid w:val="001C2A1F"/>
    <w:rsid w:val="001D38B1"/>
    <w:rsid w:val="001D3E00"/>
    <w:rsid w:val="001E4EE4"/>
    <w:rsid w:val="001F29D7"/>
    <w:rsid w:val="001F4165"/>
    <w:rsid w:val="001F4CC7"/>
    <w:rsid w:val="001F7C87"/>
    <w:rsid w:val="00215C12"/>
    <w:rsid w:val="0022023E"/>
    <w:rsid w:val="002228CA"/>
    <w:rsid w:val="00227183"/>
    <w:rsid w:val="00237F0E"/>
    <w:rsid w:val="0024005A"/>
    <w:rsid w:val="002430BB"/>
    <w:rsid w:val="00243832"/>
    <w:rsid w:val="00246D25"/>
    <w:rsid w:val="0024706B"/>
    <w:rsid w:val="0024729F"/>
    <w:rsid w:val="00262D0A"/>
    <w:rsid w:val="00262D18"/>
    <w:rsid w:val="00266505"/>
    <w:rsid w:val="0026710F"/>
    <w:rsid w:val="00267BEF"/>
    <w:rsid w:val="002723CE"/>
    <w:rsid w:val="002730B1"/>
    <w:rsid w:val="002758F6"/>
    <w:rsid w:val="00277768"/>
    <w:rsid w:val="002A0913"/>
    <w:rsid w:val="002A2A5F"/>
    <w:rsid w:val="002B0D1C"/>
    <w:rsid w:val="002B5802"/>
    <w:rsid w:val="002B6CB3"/>
    <w:rsid w:val="002C29FC"/>
    <w:rsid w:val="002C455A"/>
    <w:rsid w:val="002C5C09"/>
    <w:rsid w:val="002D0C99"/>
    <w:rsid w:val="002D3E71"/>
    <w:rsid w:val="002D58C8"/>
    <w:rsid w:val="002D5E2E"/>
    <w:rsid w:val="002D61B7"/>
    <w:rsid w:val="002D69AA"/>
    <w:rsid w:val="002D6C33"/>
    <w:rsid w:val="002D7FDD"/>
    <w:rsid w:val="002E7726"/>
    <w:rsid w:val="002F1CA5"/>
    <w:rsid w:val="002F26CF"/>
    <w:rsid w:val="003027C0"/>
    <w:rsid w:val="00311581"/>
    <w:rsid w:val="003134E6"/>
    <w:rsid w:val="00314FA8"/>
    <w:rsid w:val="00317542"/>
    <w:rsid w:val="00317E77"/>
    <w:rsid w:val="00333FDF"/>
    <w:rsid w:val="00334BBB"/>
    <w:rsid w:val="00356E3B"/>
    <w:rsid w:val="00362348"/>
    <w:rsid w:val="00363AF3"/>
    <w:rsid w:val="0036456F"/>
    <w:rsid w:val="0036484B"/>
    <w:rsid w:val="00366F46"/>
    <w:rsid w:val="003677F1"/>
    <w:rsid w:val="00383313"/>
    <w:rsid w:val="0038441F"/>
    <w:rsid w:val="0038546A"/>
    <w:rsid w:val="0038647A"/>
    <w:rsid w:val="00386945"/>
    <w:rsid w:val="00394DB0"/>
    <w:rsid w:val="003A0A4D"/>
    <w:rsid w:val="003A1144"/>
    <w:rsid w:val="003A3C38"/>
    <w:rsid w:val="003A7148"/>
    <w:rsid w:val="003E2D46"/>
    <w:rsid w:val="003E4806"/>
    <w:rsid w:val="003E4C51"/>
    <w:rsid w:val="003E571A"/>
    <w:rsid w:val="003F5E32"/>
    <w:rsid w:val="004023A8"/>
    <w:rsid w:val="00413059"/>
    <w:rsid w:val="00413FFB"/>
    <w:rsid w:val="0041798F"/>
    <w:rsid w:val="004224BA"/>
    <w:rsid w:val="00424629"/>
    <w:rsid w:val="0043099C"/>
    <w:rsid w:val="004414DE"/>
    <w:rsid w:val="00443583"/>
    <w:rsid w:val="00444AC2"/>
    <w:rsid w:val="004545D0"/>
    <w:rsid w:val="00455B14"/>
    <w:rsid w:val="004575B2"/>
    <w:rsid w:val="0046049D"/>
    <w:rsid w:val="004640AF"/>
    <w:rsid w:val="00470792"/>
    <w:rsid w:val="00470C82"/>
    <w:rsid w:val="00471647"/>
    <w:rsid w:val="00471A95"/>
    <w:rsid w:val="00473FF3"/>
    <w:rsid w:val="00480BF9"/>
    <w:rsid w:val="00481D0C"/>
    <w:rsid w:val="00490213"/>
    <w:rsid w:val="004971DF"/>
    <w:rsid w:val="004A0464"/>
    <w:rsid w:val="004A11CA"/>
    <w:rsid w:val="004A1C23"/>
    <w:rsid w:val="004A6160"/>
    <w:rsid w:val="004A6985"/>
    <w:rsid w:val="004A6F64"/>
    <w:rsid w:val="004B1B23"/>
    <w:rsid w:val="004B4EA8"/>
    <w:rsid w:val="004B7F93"/>
    <w:rsid w:val="004C17B1"/>
    <w:rsid w:val="004C393A"/>
    <w:rsid w:val="004D34AB"/>
    <w:rsid w:val="004D46BB"/>
    <w:rsid w:val="004E0E7B"/>
    <w:rsid w:val="004E6C6B"/>
    <w:rsid w:val="004E714D"/>
    <w:rsid w:val="004F2A03"/>
    <w:rsid w:val="00501D1B"/>
    <w:rsid w:val="005117C5"/>
    <w:rsid w:val="005133DF"/>
    <w:rsid w:val="00513979"/>
    <w:rsid w:val="00513FBF"/>
    <w:rsid w:val="00516163"/>
    <w:rsid w:val="00520750"/>
    <w:rsid w:val="00522B51"/>
    <w:rsid w:val="00527D2A"/>
    <w:rsid w:val="00530102"/>
    <w:rsid w:val="00533221"/>
    <w:rsid w:val="005377DC"/>
    <w:rsid w:val="00556463"/>
    <w:rsid w:val="0056588E"/>
    <w:rsid w:val="005676C7"/>
    <w:rsid w:val="00572DDA"/>
    <w:rsid w:val="005749FA"/>
    <w:rsid w:val="00575E90"/>
    <w:rsid w:val="00583A0B"/>
    <w:rsid w:val="00592173"/>
    <w:rsid w:val="00597297"/>
    <w:rsid w:val="005973AA"/>
    <w:rsid w:val="005A1FDC"/>
    <w:rsid w:val="005A36EF"/>
    <w:rsid w:val="005A6507"/>
    <w:rsid w:val="005B1116"/>
    <w:rsid w:val="005B36D5"/>
    <w:rsid w:val="005C3D60"/>
    <w:rsid w:val="005C4FB5"/>
    <w:rsid w:val="005C7430"/>
    <w:rsid w:val="005D0099"/>
    <w:rsid w:val="005D61A7"/>
    <w:rsid w:val="005D61E6"/>
    <w:rsid w:val="005D7519"/>
    <w:rsid w:val="005D7EE4"/>
    <w:rsid w:val="005E1632"/>
    <w:rsid w:val="005E2CA5"/>
    <w:rsid w:val="005E7B7F"/>
    <w:rsid w:val="005F5E1A"/>
    <w:rsid w:val="006002F8"/>
    <w:rsid w:val="0060679D"/>
    <w:rsid w:val="00613F21"/>
    <w:rsid w:val="00620C8E"/>
    <w:rsid w:val="006223AA"/>
    <w:rsid w:val="00646AD2"/>
    <w:rsid w:val="006541C2"/>
    <w:rsid w:val="00662858"/>
    <w:rsid w:val="006755E6"/>
    <w:rsid w:val="00686A96"/>
    <w:rsid w:val="0069490C"/>
    <w:rsid w:val="006A2BE6"/>
    <w:rsid w:val="006E12D4"/>
    <w:rsid w:val="006E14CE"/>
    <w:rsid w:val="006F1D78"/>
    <w:rsid w:val="00700467"/>
    <w:rsid w:val="007057AE"/>
    <w:rsid w:val="00705FBB"/>
    <w:rsid w:val="0071093B"/>
    <w:rsid w:val="00714448"/>
    <w:rsid w:val="00716A90"/>
    <w:rsid w:val="007265FC"/>
    <w:rsid w:val="007302B5"/>
    <w:rsid w:val="00733594"/>
    <w:rsid w:val="00737D50"/>
    <w:rsid w:val="00746CA7"/>
    <w:rsid w:val="00746D18"/>
    <w:rsid w:val="007474E5"/>
    <w:rsid w:val="007478F6"/>
    <w:rsid w:val="00750B70"/>
    <w:rsid w:val="0075610A"/>
    <w:rsid w:val="007571B5"/>
    <w:rsid w:val="0076441C"/>
    <w:rsid w:val="00767219"/>
    <w:rsid w:val="00770E70"/>
    <w:rsid w:val="0077786C"/>
    <w:rsid w:val="00784317"/>
    <w:rsid w:val="00786F7F"/>
    <w:rsid w:val="007946C3"/>
    <w:rsid w:val="00795699"/>
    <w:rsid w:val="007A1192"/>
    <w:rsid w:val="007A1C0D"/>
    <w:rsid w:val="007A6D7F"/>
    <w:rsid w:val="007B321D"/>
    <w:rsid w:val="007C141B"/>
    <w:rsid w:val="007C42F6"/>
    <w:rsid w:val="007C7CDC"/>
    <w:rsid w:val="007D6EAE"/>
    <w:rsid w:val="007E1058"/>
    <w:rsid w:val="007E2EE7"/>
    <w:rsid w:val="007F3BB0"/>
    <w:rsid w:val="007F455D"/>
    <w:rsid w:val="007F4B4A"/>
    <w:rsid w:val="00800981"/>
    <w:rsid w:val="00801147"/>
    <w:rsid w:val="008053CD"/>
    <w:rsid w:val="008141E9"/>
    <w:rsid w:val="00815B0F"/>
    <w:rsid w:val="008258B5"/>
    <w:rsid w:val="00832B79"/>
    <w:rsid w:val="008432DF"/>
    <w:rsid w:val="008440EA"/>
    <w:rsid w:val="00850161"/>
    <w:rsid w:val="008516FE"/>
    <w:rsid w:val="00860115"/>
    <w:rsid w:val="008803C3"/>
    <w:rsid w:val="00884B2A"/>
    <w:rsid w:val="0088764D"/>
    <w:rsid w:val="00887ED4"/>
    <w:rsid w:val="00890B10"/>
    <w:rsid w:val="008A6308"/>
    <w:rsid w:val="008A6993"/>
    <w:rsid w:val="008B6F70"/>
    <w:rsid w:val="008C0A0A"/>
    <w:rsid w:val="008C0D68"/>
    <w:rsid w:val="008C2B73"/>
    <w:rsid w:val="008C398B"/>
    <w:rsid w:val="008C4DDA"/>
    <w:rsid w:val="008C77A8"/>
    <w:rsid w:val="008D1E87"/>
    <w:rsid w:val="008D4930"/>
    <w:rsid w:val="008E0EA8"/>
    <w:rsid w:val="008E2908"/>
    <w:rsid w:val="008F2583"/>
    <w:rsid w:val="008F522C"/>
    <w:rsid w:val="008F55F2"/>
    <w:rsid w:val="008F6D3E"/>
    <w:rsid w:val="00905F1B"/>
    <w:rsid w:val="009070CD"/>
    <w:rsid w:val="009113B9"/>
    <w:rsid w:val="00921400"/>
    <w:rsid w:val="00926E6A"/>
    <w:rsid w:val="00940C57"/>
    <w:rsid w:val="00965579"/>
    <w:rsid w:val="009674F7"/>
    <w:rsid w:val="0097727D"/>
    <w:rsid w:val="00986CAA"/>
    <w:rsid w:val="009924DF"/>
    <w:rsid w:val="009A42C5"/>
    <w:rsid w:val="009A4D0B"/>
    <w:rsid w:val="009B2FA5"/>
    <w:rsid w:val="009B3056"/>
    <w:rsid w:val="009B50D9"/>
    <w:rsid w:val="009C12F6"/>
    <w:rsid w:val="009C57E1"/>
    <w:rsid w:val="009D369A"/>
    <w:rsid w:val="009D4EF9"/>
    <w:rsid w:val="009E70DE"/>
    <w:rsid w:val="009E753F"/>
    <w:rsid w:val="009F04C3"/>
    <w:rsid w:val="009F5381"/>
    <w:rsid w:val="009F6A72"/>
    <w:rsid w:val="00A04357"/>
    <w:rsid w:val="00A06434"/>
    <w:rsid w:val="00A12F5B"/>
    <w:rsid w:val="00A22FA7"/>
    <w:rsid w:val="00A235D5"/>
    <w:rsid w:val="00A2597E"/>
    <w:rsid w:val="00A462D6"/>
    <w:rsid w:val="00A509BD"/>
    <w:rsid w:val="00A50BF7"/>
    <w:rsid w:val="00A54297"/>
    <w:rsid w:val="00A5653D"/>
    <w:rsid w:val="00A658C9"/>
    <w:rsid w:val="00A825EF"/>
    <w:rsid w:val="00A84E50"/>
    <w:rsid w:val="00A870D0"/>
    <w:rsid w:val="00A92A17"/>
    <w:rsid w:val="00A96178"/>
    <w:rsid w:val="00AA1FB7"/>
    <w:rsid w:val="00AA476B"/>
    <w:rsid w:val="00AB1C5F"/>
    <w:rsid w:val="00AB7AC8"/>
    <w:rsid w:val="00AC2E6B"/>
    <w:rsid w:val="00AC372B"/>
    <w:rsid w:val="00AD3C1D"/>
    <w:rsid w:val="00AE29F8"/>
    <w:rsid w:val="00AE2B77"/>
    <w:rsid w:val="00AE352C"/>
    <w:rsid w:val="00AE3B47"/>
    <w:rsid w:val="00AE3E1A"/>
    <w:rsid w:val="00AE556B"/>
    <w:rsid w:val="00AF1B23"/>
    <w:rsid w:val="00AF2BB2"/>
    <w:rsid w:val="00B026DA"/>
    <w:rsid w:val="00B0608D"/>
    <w:rsid w:val="00B07F02"/>
    <w:rsid w:val="00B1129A"/>
    <w:rsid w:val="00B21331"/>
    <w:rsid w:val="00B26153"/>
    <w:rsid w:val="00B323E6"/>
    <w:rsid w:val="00B44B1A"/>
    <w:rsid w:val="00B46359"/>
    <w:rsid w:val="00B47C5A"/>
    <w:rsid w:val="00B50D26"/>
    <w:rsid w:val="00B516EE"/>
    <w:rsid w:val="00B535E9"/>
    <w:rsid w:val="00B5689E"/>
    <w:rsid w:val="00B64261"/>
    <w:rsid w:val="00B676CA"/>
    <w:rsid w:val="00B80492"/>
    <w:rsid w:val="00B83107"/>
    <w:rsid w:val="00B858DC"/>
    <w:rsid w:val="00B860BA"/>
    <w:rsid w:val="00B8718D"/>
    <w:rsid w:val="00B96FE3"/>
    <w:rsid w:val="00BA1E8C"/>
    <w:rsid w:val="00BA20CB"/>
    <w:rsid w:val="00BC70D4"/>
    <w:rsid w:val="00BD0E4D"/>
    <w:rsid w:val="00BE071B"/>
    <w:rsid w:val="00BE5842"/>
    <w:rsid w:val="00BE5F54"/>
    <w:rsid w:val="00BF6A88"/>
    <w:rsid w:val="00C01EE4"/>
    <w:rsid w:val="00C23D21"/>
    <w:rsid w:val="00C26188"/>
    <w:rsid w:val="00C30C98"/>
    <w:rsid w:val="00C331DC"/>
    <w:rsid w:val="00C40041"/>
    <w:rsid w:val="00C4357A"/>
    <w:rsid w:val="00C4497A"/>
    <w:rsid w:val="00C44C61"/>
    <w:rsid w:val="00C473A5"/>
    <w:rsid w:val="00C517E7"/>
    <w:rsid w:val="00C5304D"/>
    <w:rsid w:val="00C55D36"/>
    <w:rsid w:val="00C601C4"/>
    <w:rsid w:val="00C7035E"/>
    <w:rsid w:val="00C7362A"/>
    <w:rsid w:val="00C75B0C"/>
    <w:rsid w:val="00C84DA1"/>
    <w:rsid w:val="00C95861"/>
    <w:rsid w:val="00C96E4C"/>
    <w:rsid w:val="00CA5327"/>
    <w:rsid w:val="00CB3161"/>
    <w:rsid w:val="00CB4F19"/>
    <w:rsid w:val="00CC2E30"/>
    <w:rsid w:val="00CD0147"/>
    <w:rsid w:val="00CD61B3"/>
    <w:rsid w:val="00CD6AC8"/>
    <w:rsid w:val="00CE1C86"/>
    <w:rsid w:val="00CE5F22"/>
    <w:rsid w:val="00CE7E34"/>
    <w:rsid w:val="00CF19F1"/>
    <w:rsid w:val="00CF24B8"/>
    <w:rsid w:val="00CF4987"/>
    <w:rsid w:val="00D111D4"/>
    <w:rsid w:val="00D15112"/>
    <w:rsid w:val="00D2035E"/>
    <w:rsid w:val="00D22870"/>
    <w:rsid w:val="00D33F74"/>
    <w:rsid w:val="00D34910"/>
    <w:rsid w:val="00D41F85"/>
    <w:rsid w:val="00D47670"/>
    <w:rsid w:val="00D526A5"/>
    <w:rsid w:val="00D60AB8"/>
    <w:rsid w:val="00D62023"/>
    <w:rsid w:val="00D74A24"/>
    <w:rsid w:val="00D75427"/>
    <w:rsid w:val="00D82D43"/>
    <w:rsid w:val="00D95FDC"/>
    <w:rsid w:val="00D97518"/>
    <w:rsid w:val="00DA35BA"/>
    <w:rsid w:val="00DA4A8B"/>
    <w:rsid w:val="00DB379A"/>
    <w:rsid w:val="00DB5364"/>
    <w:rsid w:val="00DC67FF"/>
    <w:rsid w:val="00DD3B23"/>
    <w:rsid w:val="00DD5208"/>
    <w:rsid w:val="00DE4190"/>
    <w:rsid w:val="00DE51D5"/>
    <w:rsid w:val="00DF2173"/>
    <w:rsid w:val="00DF6BD8"/>
    <w:rsid w:val="00E05F05"/>
    <w:rsid w:val="00E10405"/>
    <w:rsid w:val="00E10B26"/>
    <w:rsid w:val="00E345F5"/>
    <w:rsid w:val="00E36B8E"/>
    <w:rsid w:val="00E430DC"/>
    <w:rsid w:val="00E445EA"/>
    <w:rsid w:val="00E5492F"/>
    <w:rsid w:val="00E63CAD"/>
    <w:rsid w:val="00E755B6"/>
    <w:rsid w:val="00E831CA"/>
    <w:rsid w:val="00E833B4"/>
    <w:rsid w:val="00E83C4F"/>
    <w:rsid w:val="00E91574"/>
    <w:rsid w:val="00EA46FF"/>
    <w:rsid w:val="00EA7D3E"/>
    <w:rsid w:val="00EB430C"/>
    <w:rsid w:val="00EC10A3"/>
    <w:rsid w:val="00EC1A67"/>
    <w:rsid w:val="00EC4EDF"/>
    <w:rsid w:val="00EC6019"/>
    <w:rsid w:val="00ED37D5"/>
    <w:rsid w:val="00ED38AF"/>
    <w:rsid w:val="00ED4EAC"/>
    <w:rsid w:val="00EE345D"/>
    <w:rsid w:val="00EF4F0E"/>
    <w:rsid w:val="00F05B6C"/>
    <w:rsid w:val="00F066D6"/>
    <w:rsid w:val="00F1111E"/>
    <w:rsid w:val="00F125DB"/>
    <w:rsid w:val="00F131CB"/>
    <w:rsid w:val="00F17618"/>
    <w:rsid w:val="00F25959"/>
    <w:rsid w:val="00F261F0"/>
    <w:rsid w:val="00F272AA"/>
    <w:rsid w:val="00F27765"/>
    <w:rsid w:val="00F55417"/>
    <w:rsid w:val="00F5741D"/>
    <w:rsid w:val="00F622CA"/>
    <w:rsid w:val="00F70623"/>
    <w:rsid w:val="00F74221"/>
    <w:rsid w:val="00F8678C"/>
    <w:rsid w:val="00F8692E"/>
    <w:rsid w:val="00F94142"/>
    <w:rsid w:val="00F942A4"/>
    <w:rsid w:val="00F94D03"/>
    <w:rsid w:val="00FA67F7"/>
    <w:rsid w:val="00FB5A2B"/>
    <w:rsid w:val="00FC0F42"/>
    <w:rsid w:val="00FC36EC"/>
    <w:rsid w:val="00FD0372"/>
    <w:rsid w:val="00FE053C"/>
    <w:rsid w:val="00FF1E5D"/>
    <w:rsid w:val="00FF3DB3"/>
    <w:rsid w:val="00FF4117"/>
    <w:rsid w:val="00FF53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4B4EA8"/>
    <w:pPr>
      <w:jc w:val="both"/>
    </w:pPr>
    <w:rPr>
      <w:rFonts w:ascii="Bookman Old Style" w:hAnsi="Bookman Old Style"/>
      <w:sz w:val="24"/>
    </w:rPr>
  </w:style>
  <w:style w:type="paragraph" w:styleId="Cmsor1">
    <w:name w:val="heading 1"/>
    <w:basedOn w:val="Norml"/>
    <w:next w:val="Norml"/>
    <w:qFormat/>
    <w:rsid w:val="004B4EA8"/>
    <w:pPr>
      <w:keepNext/>
      <w:spacing w:before="240" w:after="120"/>
      <w:jc w:val="left"/>
      <w:outlineLvl w:val="0"/>
    </w:pPr>
    <w:rPr>
      <w:b/>
      <w:i/>
      <w:kern w:val="28"/>
      <w:sz w:val="28"/>
      <w:u w:val="double"/>
    </w:rPr>
  </w:style>
  <w:style w:type="paragraph" w:styleId="Cmsor2">
    <w:name w:val="heading 2"/>
    <w:basedOn w:val="Norml"/>
    <w:next w:val="Norml"/>
    <w:link w:val="Cmsor2Char"/>
    <w:qFormat/>
    <w:rsid w:val="004B4EA8"/>
    <w:pPr>
      <w:keepNext/>
      <w:spacing w:before="240" w:after="60"/>
      <w:outlineLvl w:val="1"/>
    </w:pPr>
    <w:rPr>
      <w:i/>
      <w:sz w:val="26"/>
    </w:rPr>
  </w:style>
  <w:style w:type="paragraph" w:styleId="Cmsor3">
    <w:name w:val="heading 3"/>
    <w:basedOn w:val="Norml"/>
    <w:next w:val="Norml"/>
    <w:link w:val="Cmsor3Char"/>
    <w:qFormat/>
    <w:rsid w:val="002723CE"/>
    <w:pPr>
      <w:keepNext/>
      <w:spacing w:before="240" w:after="60"/>
      <w:ind w:left="284"/>
      <w:outlineLvl w:val="2"/>
    </w:pPr>
    <w:rPr>
      <w:b/>
    </w:rPr>
  </w:style>
  <w:style w:type="paragraph" w:styleId="Cmsor4">
    <w:name w:val="heading 4"/>
    <w:basedOn w:val="Cmsor3"/>
    <w:next w:val="Norml"/>
    <w:qFormat/>
    <w:rsid w:val="004B4EA8"/>
    <w:pPr>
      <w:outlineLvl w:val="3"/>
    </w:pPr>
  </w:style>
  <w:style w:type="paragraph" w:styleId="Cmsor5">
    <w:name w:val="heading 5"/>
    <w:basedOn w:val="Cmsor4"/>
    <w:next w:val="Norml"/>
    <w:qFormat/>
    <w:rsid w:val="004B4EA8"/>
    <w:pPr>
      <w:outlineLvl w:val="4"/>
    </w:pPr>
  </w:style>
  <w:style w:type="paragraph" w:styleId="Cmsor6">
    <w:name w:val="heading 6"/>
    <w:basedOn w:val="Cmsor5"/>
    <w:next w:val="Norml"/>
    <w:qFormat/>
    <w:rsid w:val="004B4EA8"/>
    <w:pPr>
      <w:outlineLvl w:val="5"/>
    </w:pPr>
  </w:style>
  <w:style w:type="paragraph" w:styleId="Cmsor7">
    <w:name w:val="heading 7"/>
    <w:basedOn w:val="Cmsor6"/>
    <w:next w:val="Norml"/>
    <w:qFormat/>
    <w:rsid w:val="004B4EA8"/>
    <w:pPr>
      <w:outlineLvl w:val="6"/>
    </w:pPr>
  </w:style>
  <w:style w:type="paragraph" w:styleId="Cmsor8">
    <w:name w:val="heading 8"/>
    <w:basedOn w:val="Cmsor7"/>
    <w:next w:val="Norml"/>
    <w:qFormat/>
    <w:rsid w:val="004B4EA8"/>
    <w:pPr>
      <w:outlineLvl w:val="7"/>
    </w:pPr>
  </w:style>
  <w:style w:type="paragraph" w:styleId="Cmsor9">
    <w:name w:val="heading 9"/>
    <w:basedOn w:val="Cmsor8"/>
    <w:next w:val="Norml"/>
    <w:qFormat/>
    <w:rsid w:val="004B4EA8"/>
    <w:pPr>
      <w:outlineLvl w:val="8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behuz1">
    <w:name w:val="behuz1"/>
    <w:basedOn w:val="Norml"/>
    <w:rsid w:val="00F05B6C"/>
    <w:pPr>
      <w:ind w:left="1134"/>
    </w:pPr>
  </w:style>
  <w:style w:type="paragraph" w:styleId="lfej">
    <w:name w:val="header"/>
    <w:basedOn w:val="Norml"/>
    <w:rsid w:val="004B4EA8"/>
    <w:pPr>
      <w:tabs>
        <w:tab w:val="center" w:pos="4536"/>
        <w:tab w:val="right" w:pos="9072"/>
      </w:tabs>
    </w:pPr>
    <w:rPr>
      <w:rFonts w:ascii="Century Schoolbook" w:hAnsi="Century Schoolbook"/>
    </w:rPr>
  </w:style>
  <w:style w:type="paragraph" w:styleId="llb">
    <w:name w:val="footer"/>
    <w:basedOn w:val="Norml"/>
    <w:rsid w:val="004B4EA8"/>
    <w:pPr>
      <w:tabs>
        <w:tab w:val="center" w:pos="4536"/>
        <w:tab w:val="right" w:pos="9072"/>
      </w:tabs>
    </w:pPr>
    <w:rPr>
      <w:rFonts w:ascii="Century Schoolbook" w:hAnsi="Century Schoolbook"/>
    </w:rPr>
  </w:style>
  <w:style w:type="character" w:styleId="Oldalszm">
    <w:name w:val="page number"/>
    <w:basedOn w:val="Bekezdsalapbettpusa"/>
    <w:rsid w:val="004B4EA8"/>
  </w:style>
  <w:style w:type="paragraph" w:customStyle="1" w:styleId="tab1">
    <w:name w:val="tab1"/>
    <w:basedOn w:val="Norml"/>
    <w:rsid w:val="004B4EA8"/>
    <w:pPr>
      <w:tabs>
        <w:tab w:val="left" w:pos="1134"/>
        <w:tab w:val="left" w:pos="3969"/>
      </w:tabs>
    </w:pPr>
  </w:style>
  <w:style w:type="paragraph" w:styleId="Szvegblokk">
    <w:name w:val="Block Text"/>
    <w:basedOn w:val="Norml"/>
    <w:rsid w:val="004B4EA8"/>
    <w:pPr>
      <w:tabs>
        <w:tab w:val="left" w:pos="7797"/>
      </w:tabs>
      <w:ind w:left="1276" w:right="1417"/>
      <w:jc w:val="center"/>
    </w:pPr>
  </w:style>
  <w:style w:type="paragraph" w:customStyle="1" w:styleId="behuz2">
    <w:name w:val="behuz2"/>
    <w:basedOn w:val="behuz1"/>
    <w:rsid w:val="004B4EA8"/>
    <w:pPr>
      <w:numPr>
        <w:numId w:val="1"/>
      </w:numPr>
    </w:pPr>
  </w:style>
  <w:style w:type="paragraph" w:styleId="Buborkszveg">
    <w:name w:val="Balloon Text"/>
    <w:basedOn w:val="Norml"/>
    <w:semiHidden/>
    <w:rsid w:val="002E7726"/>
    <w:rPr>
      <w:rFonts w:ascii="Tahoma" w:hAnsi="Tahoma" w:cs="Tahoma"/>
      <w:sz w:val="16"/>
      <w:szCs w:val="16"/>
    </w:rPr>
  </w:style>
  <w:style w:type="paragraph" w:styleId="Cm">
    <w:name w:val="Title"/>
    <w:basedOn w:val="Norml"/>
    <w:next w:val="Norml"/>
    <w:qFormat/>
    <w:rsid w:val="004B4EA8"/>
    <w:pPr>
      <w:keepNext/>
      <w:spacing w:before="240" w:after="360"/>
      <w:jc w:val="center"/>
      <w:outlineLvl w:val="0"/>
    </w:pPr>
    <w:rPr>
      <w:b/>
      <w:kern w:val="28"/>
      <w:sz w:val="36"/>
    </w:rPr>
  </w:style>
  <w:style w:type="character" w:customStyle="1" w:styleId="Cmsor3Char">
    <w:name w:val="Címsor 3 Char"/>
    <w:basedOn w:val="Bekezdsalapbettpusa"/>
    <w:link w:val="Cmsor3"/>
    <w:rsid w:val="002723CE"/>
    <w:rPr>
      <w:rFonts w:ascii="Bookman Old Style" w:hAnsi="Bookman Old Style"/>
      <w:b/>
      <w:sz w:val="24"/>
    </w:rPr>
  </w:style>
  <w:style w:type="paragraph" w:styleId="TJ1">
    <w:name w:val="toc 1"/>
    <w:basedOn w:val="Norml"/>
    <w:next w:val="Norml"/>
    <w:autoRedefine/>
    <w:uiPriority w:val="39"/>
    <w:unhideWhenUsed/>
    <w:rsid w:val="007A1192"/>
  </w:style>
  <w:style w:type="character" w:styleId="Hiperhivatkozs">
    <w:name w:val="Hyperlink"/>
    <w:basedOn w:val="Bekezdsalapbettpusa"/>
    <w:uiPriority w:val="99"/>
    <w:unhideWhenUsed/>
    <w:rsid w:val="007A1192"/>
    <w:rPr>
      <w:color w:val="0000FF"/>
      <w:u w:val="single"/>
    </w:rPr>
  </w:style>
  <w:style w:type="paragraph" w:styleId="TJ2">
    <w:name w:val="toc 2"/>
    <w:basedOn w:val="Norml"/>
    <w:next w:val="Norml"/>
    <w:autoRedefine/>
    <w:uiPriority w:val="39"/>
    <w:rsid w:val="009A4D0B"/>
    <w:pPr>
      <w:ind w:left="240"/>
    </w:pPr>
  </w:style>
  <w:style w:type="paragraph" w:styleId="TJ3">
    <w:name w:val="toc 3"/>
    <w:basedOn w:val="Norml"/>
    <w:next w:val="Norml"/>
    <w:autoRedefine/>
    <w:uiPriority w:val="39"/>
    <w:rsid w:val="00363AF3"/>
    <w:pPr>
      <w:ind w:left="480"/>
    </w:pPr>
  </w:style>
  <w:style w:type="paragraph" w:styleId="Listaszerbekezds">
    <w:name w:val="List Paragraph"/>
    <w:basedOn w:val="Norml"/>
    <w:uiPriority w:val="34"/>
    <w:qFormat/>
    <w:rsid w:val="00B516EE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rsid w:val="002C29FC"/>
    <w:rPr>
      <w:rFonts w:ascii="Bookman Old Style" w:hAnsi="Bookman Old Style"/>
      <w:i/>
      <w:sz w:val="26"/>
    </w:rPr>
  </w:style>
  <w:style w:type="paragraph" w:styleId="Kpalrs">
    <w:name w:val="caption"/>
    <w:basedOn w:val="Norml"/>
    <w:next w:val="Norml"/>
    <w:unhideWhenUsed/>
    <w:qFormat/>
    <w:rsid w:val="008C2B73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33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Sablonok\Szabolcsterv\doku.dot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2EC9AD-485D-4237-9971-843066F24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doku.dot</Template>
  <TotalTime>91</TotalTime>
  <Pages>8</Pages>
  <Words>201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Doku</vt:lpstr>
    </vt:vector>
  </TitlesOfParts>
  <Company/>
  <LinksUpToDate>false</LinksUpToDate>
  <CharactersWithSpaces>1587</CharactersWithSpaces>
  <SharedDoc>false</SharedDoc>
  <HLinks>
    <vt:vector size="84" baseType="variant"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_Toc384043426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_Toc384043425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_Toc384043424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_Toc384043423</vt:lpwstr>
      </vt:variant>
      <vt:variant>
        <vt:i4>1966135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_Toc384043422</vt:lpwstr>
      </vt:variant>
      <vt:variant>
        <vt:i4>1966135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_Toc384043421</vt:lpwstr>
      </vt:variant>
      <vt:variant>
        <vt:i4>1966135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_Toc384043420</vt:lpwstr>
      </vt:variant>
      <vt:variant>
        <vt:i4>1900599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_Toc384043419</vt:lpwstr>
      </vt:variant>
      <vt:variant>
        <vt:i4>1900599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_Toc384043418</vt:lpwstr>
      </vt:variant>
      <vt:variant>
        <vt:i4>1900599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_Toc384043417</vt:lpwstr>
      </vt:variant>
      <vt:variant>
        <vt:i4>1900599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_Toc384043416</vt:lpwstr>
      </vt:variant>
      <vt:variant>
        <vt:i4>1900599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_Toc384043415</vt:lpwstr>
      </vt:variant>
      <vt:variant>
        <vt:i4>1900599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_Toc384043414</vt:lpwstr>
      </vt:variant>
      <vt:variant>
        <vt:i4>1900599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_Toc384043413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</dc:title>
  <dc:creator>Hajdu Gyula</dc:creator>
  <cp:lastModifiedBy>Felhasználó</cp:lastModifiedBy>
  <cp:revision>5</cp:revision>
  <cp:lastPrinted>2014-06-20T09:49:00Z</cp:lastPrinted>
  <dcterms:created xsi:type="dcterms:W3CDTF">2015-09-26T17:23:00Z</dcterms:created>
  <dcterms:modified xsi:type="dcterms:W3CDTF">2015-10-16T16:35:00Z</dcterms:modified>
</cp:coreProperties>
</file>